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84212" id="Rectangle 1" o:spid="_x0000_s1026" style="position:absolute;margin-left:0;margin-top:-12.7pt;width:527.05pt;height:85.5pt;z-index:-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F45C8F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December</w:t>
      </w:r>
      <w:r w:rsidR="009D7D31">
        <w:rPr>
          <w:rFonts w:ascii="Arial" w:hAnsi="Arial" w:cs="Arial"/>
          <w:b/>
          <w:sz w:val="36"/>
          <w:szCs w:val="36"/>
        </w:rPr>
        <w:t xml:space="preserve"> 2017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6896" behindDoc="1" locked="0" layoutInCell="1" allowOverlap="1" wp14:anchorId="5DB3A226" wp14:editId="4F6067D1">
            <wp:simplePos x="0" y="0"/>
            <wp:positionH relativeFrom="margin">
              <wp:posOffset>-238760</wp:posOffset>
            </wp:positionH>
            <wp:positionV relativeFrom="paragraph">
              <wp:posOffset>-322678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EB8C482" wp14:editId="015771D8">
                <wp:simplePos x="0" y="0"/>
                <wp:positionH relativeFrom="margin">
                  <wp:align>right</wp:align>
                </wp:positionH>
                <wp:positionV relativeFrom="paragraph">
                  <wp:posOffset>-125974</wp:posOffset>
                </wp:positionV>
                <wp:extent cx="3593432" cy="91440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CAF4C" id="Rectangle 3" o:spid="_x0000_s1026" style="position:absolute;margin-left:231.75pt;margin-top:-9.9pt;width:282.95pt;height:1in;z-index:-25146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" fillcolor="#bdd6ee [1300]" stroked="f" strokeweight="1pt">
                <w10:wrap anchorx="margin"/>
              </v:rect>
            </w:pict>
          </mc:Fallback>
        </mc:AlternateContent>
      </w:r>
      <w:r w:rsidR="004523F0" w:rsidRPr="00247997">
        <w:rPr>
          <w:rFonts w:ascii="Arial" w:hAnsi="Arial" w:cs="Arial"/>
          <w:sz w:val="32"/>
          <w:szCs w:val="32"/>
        </w:rPr>
        <w:t xml:space="preserve">Working together like this is called   </w:t>
      </w:r>
      <w:r w:rsidR="004523F0" w:rsidRPr="00247997">
        <w:rPr>
          <w:rFonts w:ascii="Arial" w:hAnsi="Arial" w:cs="Arial"/>
          <w:b/>
          <w:sz w:val="32"/>
          <w:szCs w:val="32"/>
        </w:rPr>
        <w:t>co-design</w:t>
      </w:r>
      <w:r w:rsidR="004523F0" w:rsidRPr="00247997">
        <w:rPr>
          <w:rFonts w:ascii="Arial" w:hAnsi="Arial" w:cs="Arial"/>
          <w:sz w:val="32"/>
          <w:szCs w:val="32"/>
        </w:rPr>
        <w:t>.</w:t>
      </w:r>
      <w:r w:rsidRPr="002E5BF9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523F0" w:rsidRDefault="004523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5CFA8" id="Group 22" o:spid="_x0000_s1026" style="position:absolute;margin-left:-29.65pt;margin-top:38.7pt;width:140.4pt;height:86.4pt;z-index:251715584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3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9CAB2" id="Group 23" o:spid="_x0000_s1026" style="position:absolute;margin-left:-23.25pt;margin-top:30.8pt;width:137.35pt;height:90.85pt;z-index:251712512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3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7392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2E5BF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-140237</wp:posOffset>
            </wp:positionH>
            <wp:positionV relativeFrom="paragraph">
              <wp:posOffset>424815</wp:posOffset>
            </wp:positionV>
            <wp:extent cx="1682162" cy="1195754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shak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62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76F26" id="Rectangle 39" o:spid="_x0000_s1026" style="position:absolute;margin-left:0;margin-top:-8.85pt;width:527.05pt;height:33.9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5D76F8">
        <w:rPr>
          <w:rFonts w:ascii="Arial" w:hAnsi="Arial" w:cs="Arial"/>
          <w:b/>
          <w:sz w:val="32"/>
          <w:szCs w:val="32"/>
        </w:rPr>
        <w:t>Looking back</w:t>
      </w:r>
      <w:r w:rsidR="00203585">
        <w:rPr>
          <w:rFonts w:ascii="Arial" w:hAnsi="Arial" w:cs="Arial"/>
          <w:b/>
          <w:sz w:val="32"/>
          <w:szCs w:val="32"/>
        </w:rPr>
        <w:tab/>
      </w:r>
      <w:r w:rsidR="00203585">
        <w:rPr>
          <w:rFonts w:ascii="Arial" w:hAnsi="Arial" w:cs="Arial"/>
          <w:b/>
          <w:sz w:val="32"/>
          <w:szCs w:val="32"/>
        </w:rPr>
        <w:tab/>
      </w:r>
      <w:r w:rsidR="00203585">
        <w:rPr>
          <w:rFonts w:ascii="Arial" w:hAnsi="Arial" w:cs="Arial"/>
          <w:b/>
          <w:sz w:val="32"/>
          <w:szCs w:val="32"/>
        </w:rPr>
        <w:tab/>
      </w:r>
      <w:r w:rsidR="00203585">
        <w:rPr>
          <w:rFonts w:ascii="Arial" w:hAnsi="Arial" w:cs="Arial"/>
          <w:b/>
          <w:sz w:val="32"/>
          <w:szCs w:val="32"/>
        </w:rPr>
        <w:tab/>
      </w:r>
      <w:r w:rsidR="00203585">
        <w:rPr>
          <w:rFonts w:ascii="Arial" w:hAnsi="Arial" w:cs="Arial"/>
          <w:b/>
          <w:sz w:val="32"/>
          <w:szCs w:val="32"/>
        </w:rPr>
        <w:tab/>
      </w:r>
    </w:p>
    <w:p w:rsidR="00F45C8F" w:rsidRDefault="005A4DA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40512" behindDoc="1" locked="0" layoutInCell="1" allowOverlap="1" wp14:anchorId="7BE12D9A" wp14:editId="089F7A90">
            <wp:simplePos x="0" y="0"/>
            <wp:positionH relativeFrom="margin">
              <wp:posOffset>-338065</wp:posOffset>
            </wp:positionH>
            <wp:positionV relativeFrom="paragraph">
              <wp:posOffset>330298</wp:posOffset>
            </wp:positionV>
            <wp:extent cx="1324610" cy="1486535"/>
            <wp:effectExtent l="0" t="0" r="889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Month_Decemb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62" w:rsidRDefault="00096B9B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66138</wp:posOffset>
            </wp:positionV>
            <wp:extent cx="997020" cy="1336431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ocial Worker Loo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020" cy="133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62">
        <w:rPr>
          <w:rFonts w:ascii="Arial" w:hAnsi="Arial" w:cs="Arial"/>
          <w:sz w:val="32"/>
          <w:szCs w:val="32"/>
        </w:rPr>
        <w:t>It is the end of the year so we are looking back at what has been done.</w:t>
      </w:r>
    </w:p>
    <w:p w:rsidR="00906062" w:rsidRDefault="0090606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06062" w:rsidRDefault="0090606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E1BF2" w:rsidRDefault="005D76F8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Over the last 9 months:</w:t>
      </w:r>
    </w:p>
    <w:p w:rsidR="005D76F8" w:rsidRDefault="00205CD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-466699</wp:posOffset>
            </wp:positionH>
            <wp:positionV relativeFrom="paragraph">
              <wp:posOffset>407243</wp:posOffset>
            </wp:positionV>
            <wp:extent cx="2376380" cy="1082351"/>
            <wp:effectExtent l="0" t="0" r="5080" b="381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142A88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80" cy="108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F8" w:rsidRDefault="005D76F8" w:rsidP="005D76F8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spent 3 months working with a co-design group on a plan for the new disability support system</w:t>
      </w:r>
    </w:p>
    <w:p w:rsidR="005D76F8" w:rsidRDefault="00205CD1" w:rsidP="005D76F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584" behindDoc="1" locked="0" layoutInCell="1" allowOverlap="1" wp14:anchorId="32DE7C68" wp14:editId="1C5772DB">
            <wp:simplePos x="0" y="0"/>
            <wp:positionH relativeFrom="margin">
              <wp:posOffset>-335902</wp:posOffset>
            </wp:positionH>
            <wp:positionV relativeFrom="paragraph">
              <wp:posOffset>449580</wp:posOffset>
            </wp:positionV>
            <wp:extent cx="2115257" cy="1306285"/>
            <wp:effectExtent l="0" t="0" r="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ial-worker-gives-paper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257" cy="130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F8" w:rsidRPr="005D76F8" w:rsidRDefault="005D76F8" w:rsidP="005D76F8">
      <w:pPr>
        <w:spacing w:line="360" w:lineRule="auto"/>
        <w:rPr>
          <w:rFonts w:ascii="Arial" w:hAnsi="Arial" w:cs="Arial"/>
          <w:sz w:val="32"/>
          <w:szCs w:val="32"/>
        </w:rPr>
      </w:pPr>
    </w:p>
    <w:p w:rsidR="005D76F8" w:rsidRPr="005D76F8" w:rsidRDefault="005D76F8" w:rsidP="005D76F8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showed the new plan to </w:t>
      </w:r>
      <w:r>
        <w:rPr>
          <w:rFonts w:ascii="Arial" w:hAnsi="Arial" w:cs="Arial"/>
          <w:b/>
          <w:sz w:val="32"/>
          <w:szCs w:val="32"/>
        </w:rPr>
        <w:t>Cabinet</w:t>
      </w:r>
      <w:r w:rsidR="004523F0">
        <w:rPr>
          <w:rFonts w:ascii="Arial" w:hAnsi="Arial" w:cs="Arial"/>
          <w:sz w:val="32"/>
          <w:szCs w:val="32"/>
        </w:rPr>
        <w:t>.</w:t>
      </w:r>
    </w:p>
    <w:p w:rsidR="005D76F8" w:rsidRDefault="005D76F8" w:rsidP="005D76F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D76F8" w:rsidRDefault="005D76F8" w:rsidP="005D76F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0CD7DBC" wp14:editId="665D4CD1">
                <wp:simplePos x="0" y="0"/>
                <wp:positionH relativeFrom="margin">
                  <wp:posOffset>2332653</wp:posOffset>
                </wp:positionH>
                <wp:positionV relativeFrom="paragraph">
                  <wp:posOffset>235002</wp:posOffset>
                </wp:positionV>
                <wp:extent cx="3694923" cy="889000"/>
                <wp:effectExtent l="0" t="0" r="127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923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9E604" id="Rectangle 26" o:spid="_x0000_s1026" style="position:absolute;margin-left:183.65pt;margin-top:18.5pt;width:290.95pt;height:70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1825152" behindDoc="1" locked="0" layoutInCell="1" allowOverlap="1" wp14:anchorId="2458DE9F" wp14:editId="00613FE6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F8" w:rsidRPr="001D716A" w:rsidRDefault="005D76F8" w:rsidP="005D76F8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5D76F8" w:rsidRDefault="005D76F8" w:rsidP="005D76F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D76F8" w:rsidRDefault="005D76F8" w:rsidP="005D76F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06062" w:rsidRPr="00906062" w:rsidRDefault="005427CC" w:rsidP="00AA364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-140677</wp:posOffset>
            </wp:positionH>
            <wp:positionV relativeFrom="paragraph">
              <wp:posOffset>0</wp:posOffset>
            </wp:positionV>
            <wp:extent cx="1392702" cy="139270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ked group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02" cy="139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F8">
        <w:rPr>
          <w:rFonts w:ascii="Arial" w:hAnsi="Arial" w:cs="Arial"/>
          <w:sz w:val="32"/>
          <w:szCs w:val="32"/>
        </w:rPr>
        <w:t xml:space="preserve">We </w:t>
      </w:r>
      <w:r w:rsidR="00AA3644">
        <w:rPr>
          <w:rFonts w:ascii="Arial" w:hAnsi="Arial" w:cs="Arial"/>
          <w:sz w:val="32"/>
          <w:szCs w:val="32"/>
        </w:rPr>
        <w:t xml:space="preserve">have </w:t>
      </w:r>
      <w:r w:rsidR="005D76F8">
        <w:rPr>
          <w:rFonts w:ascii="Arial" w:hAnsi="Arial" w:cs="Arial"/>
          <w:sz w:val="32"/>
          <w:szCs w:val="32"/>
        </w:rPr>
        <w:t>also</w:t>
      </w:r>
      <w:r w:rsidR="00AA3644">
        <w:rPr>
          <w:rFonts w:ascii="Arial" w:hAnsi="Arial" w:cs="Arial"/>
          <w:sz w:val="32"/>
          <w:szCs w:val="32"/>
        </w:rPr>
        <w:t xml:space="preserve"> been working</w:t>
      </w:r>
      <w:r w:rsidR="00906062" w:rsidRPr="00906062">
        <w:rPr>
          <w:rFonts w:ascii="Arial" w:hAnsi="Arial" w:cs="Arial"/>
          <w:sz w:val="32"/>
          <w:szCs w:val="32"/>
        </w:rPr>
        <w:t xml:space="preserve"> with more than 20 </w:t>
      </w:r>
      <w:r w:rsidR="00906062" w:rsidRPr="00775CD0">
        <w:rPr>
          <w:rFonts w:ascii="Arial" w:hAnsi="Arial" w:cs="Arial"/>
          <w:b/>
          <w:sz w:val="32"/>
          <w:szCs w:val="32"/>
        </w:rPr>
        <w:t>working groups</w:t>
      </w:r>
      <w:r w:rsidR="00AA3644">
        <w:rPr>
          <w:rFonts w:ascii="Arial" w:hAnsi="Arial" w:cs="Arial"/>
          <w:sz w:val="32"/>
          <w:szCs w:val="32"/>
        </w:rPr>
        <w:t>.</w:t>
      </w:r>
    </w:p>
    <w:p w:rsidR="00906062" w:rsidRDefault="00906062" w:rsidP="009060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75CD0" w:rsidRDefault="00775CD0" w:rsidP="0090606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06062" w:rsidRDefault="00906062" w:rsidP="00906062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9248" behindDoc="0" locked="0" layoutInCell="1" allowOverlap="1" wp14:anchorId="4DEF3CA2" wp14:editId="6DF5E0B3">
            <wp:simplePos x="0" y="0"/>
            <wp:positionH relativeFrom="margin">
              <wp:posOffset>-112542</wp:posOffset>
            </wp:positionH>
            <wp:positionV relativeFrom="paragraph">
              <wp:posOffset>239346</wp:posOffset>
            </wp:positionV>
            <wp:extent cx="1429434" cy="1429434"/>
            <wp:effectExtent l="0" t="0" r="0" b="0"/>
            <wp:wrapNone/>
            <wp:docPr id="229" name="Picture 229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34" cy="14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CBA28AB" wp14:editId="5CB6E27D">
                <wp:simplePos x="0" y="0"/>
                <wp:positionH relativeFrom="margin">
                  <wp:posOffset>2305050</wp:posOffset>
                </wp:positionH>
                <wp:positionV relativeFrom="paragraph">
                  <wp:posOffset>122555</wp:posOffset>
                </wp:positionV>
                <wp:extent cx="3593432" cy="1704975"/>
                <wp:effectExtent l="0" t="0" r="762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1704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D316" id="Rectangle 33" o:spid="_x0000_s1026" style="position:absolute;margin-left:181.5pt;margin-top:9.65pt;width:282.95pt;height:134.2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906062" w:rsidRDefault="00906062" w:rsidP="00906062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Pr="00775CD0">
        <w:rPr>
          <w:rFonts w:ascii="Arial" w:hAnsi="Arial" w:cs="Arial"/>
          <w:b/>
          <w:noProof/>
          <w:sz w:val="32"/>
          <w:lang w:eastAsia="en-NZ"/>
        </w:rPr>
        <w:t>working groups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get together </w:t>
      </w:r>
      <w:r>
        <w:rPr>
          <w:rFonts w:ascii="Arial" w:hAnsi="Arial" w:cs="Arial"/>
          <w:noProof/>
          <w:sz w:val="32"/>
          <w:lang w:eastAsia="en-NZ"/>
        </w:rPr>
        <w:t>in meetings t</w:t>
      </w:r>
      <w:r w:rsidRPr="00203585">
        <w:rPr>
          <w:rFonts w:ascii="Arial" w:hAnsi="Arial" w:cs="Arial"/>
          <w:noProof/>
          <w:sz w:val="32"/>
          <w:lang w:eastAsia="en-NZ"/>
        </w:rPr>
        <w:t>o see if the new disability support system will work well.</w:t>
      </w:r>
    </w:p>
    <w:p w:rsidR="00AA3644" w:rsidRDefault="00AA3644" w:rsidP="00AA3644">
      <w:pPr>
        <w:spacing w:line="360" w:lineRule="auto"/>
        <w:rPr>
          <w:rFonts w:ascii="Arial" w:hAnsi="Arial" w:cs="Arial"/>
          <w:sz w:val="32"/>
          <w:szCs w:val="32"/>
        </w:rPr>
      </w:pPr>
    </w:p>
    <w:p w:rsidR="00775CD0" w:rsidRPr="00AA3644" w:rsidRDefault="00775CD0" w:rsidP="00AA3644">
      <w:pPr>
        <w:spacing w:line="360" w:lineRule="auto"/>
        <w:rPr>
          <w:rFonts w:ascii="Arial" w:hAnsi="Arial" w:cs="Arial"/>
          <w:sz w:val="32"/>
          <w:szCs w:val="32"/>
        </w:rPr>
      </w:pPr>
    </w:p>
    <w:p w:rsidR="000462F1" w:rsidRPr="000462F1" w:rsidRDefault="000462F1" w:rsidP="000462F1">
      <w:pPr>
        <w:spacing w:line="360" w:lineRule="auto"/>
        <w:rPr>
          <w:rFonts w:ascii="Arial" w:hAnsi="Arial" w:cs="Arial"/>
          <w:sz w:val="32"/>
          <w:szCs w:val="32"/>
        </w:rPr>
      </w:pPr>
    </w:p>
    <w:p w:rsidR="007731EE" w:rsidRDefault="007731E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7731EE" w:rsidRDefault="007731EE" w:rsidP="007731E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0DCA5B2" wp14:editId="2BCD3E56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BA001" id="Rectangle 241" o:spid="_x0000_s1026" style="position:absolute;margin-left:0;margin-top:-8.85pt;width:527.05pt;height:33.95pt;z-index:-251470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Z8fLRZQCAACI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 xml:space="preserve">What are </w:t>
      </w:r>
      <w:r w:rsidR="00F62527">
        <w:rPr>
          <w:rFonts w:ascii="Arial" w:hAnsi="Arial" w:cs="Arial"/>
          <w:b/>
          <w:sz w:val="32"/>
          <w:szCs w:val="32"/>
        </w:rPr>
        <w:t xml:space="preserve">we </w:t>
      </w:r>
      <w:r>
        <w:rPr>
          <w:rFonts w:ascii="Arial" w:hAnsi="Arial" w:cs="Arial"/>
          <w:b/>
          <w:sz w:val="32"/>
          <w:szCs w:val="32"/>
        </w:rPr>
        <w:t>working on now</w:t>
      </w:r>
      <w:r w:rsidR="00F62527">
        <w:rPr>
          <w:rFonts w:ascii="Arial" w:hAnsi="Arial" w:cs="Arial"/>
          <w:b/>
          <w:sz w:val="32"/>
          <w:szCs w:val="32"/>
        </w:rPr>
        <w:t>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7731EE" w:rsidRDefault="005427CC" w:rsidP="00AA364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433998</wp:posOffset>
            </wp:positionV>
            <wp:extent cx="1641513" cy="1477107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ecklist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13" cy="147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644" w:rsidRDefault="00775CD0" w:rsidP="00AA364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At the moment we are trying to get all of the work done by the working groups ready to be tested by </w:t>
      </w:r>
      <w:r>
        <w:rPr>
          <w:rFonts w:ascii="Arial" w:hAnsi="Arial" w:cs="Arial"/>
          <w:b/>
          <w:sz w:val="32"/>
          <w:szCs w:val="32"/>
        </w:rPr>
        <w:t>virtual testing groups</w:t>
      </w:r>
      <w:r w:rsidRPr="00775CD0">
        <w:rPr>
          <w:rFonts w:ascii="Arial" w:hAnsi="Arial" w:cs="Arial"/>
          <w:sz w:val="32"/>
          <w:szCs w:val="32"/>
        </w:rPr>
        <w:t>.</w:t>
      </w:r>
    </w:p>
    <w:p w:rsidR="00775CD0" w:rsidRDefault="00775CD0" w:rsidP="00AA364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75CD0" w:rsidRDefault="00775CD0" w:rsidP="00775CD0">
      <w:r>
        <w:rPr>
          <w:noProof/>
          <w:lang w:eastAsia="en-NZ"/>
        </w:rPr>
        <w:drawing>
          <wp:anchor distT="0" distB="0" distL="114300" distR="114300" simplePos="0" relativeHeight="251831296" behindDoc="0" locked="0" layoutInCell="1" allowOverlap="1" wp14:anchorId="54C23D03" wp14:editId="3AAB8571">
            <wp:simplePos x="0" y="0"/>
            <wp:positionH relativeFrom="margin">
              <wp:posOffset>-203200</wp:posOffset>
            </wp:positionH>
            <wp:positionV relativeFrom="paragraph">
              <wp:posOffset>307120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CD0" w:rsidRDefault="00775CD0" w:rsidP="00775C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9270420" wp14:editId="28D60C34">
                <wp:simplePos x="0" y="0"/>
                <wp:positionH relativeFrom="margin">
                  <wp:posOffset>2332653</wp:posOffset>
                </wp:positionH>
                <wp:positionV relativeFrom="paragraph">
                  <wp:posOffset>139220</wp:posOffset>
                </wp:positionV>
                <wp:extent cx="3576788" cy="3135085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3135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23788" id="Rectangle 2" o:spid="_x0000_s1026" style="position:absolute;margin-left:183.65pt;margin-top:10.95pt;width:281.65pt;height:246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054883" w:rsidRDefault="00775CD0" w:rsidP="00054883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</w:t>
      </w:r>
      <w:r w:rsidRPr="00E87037">
        <w:rPr>
          <w:rFonts w:ascii="Arial" w:hAnsi="Arial" w:cs="Arial"/>
          <w:b/>
          <w:noProof/>
          <w:sz w:val="32"/>
          <w:lang w:eastAsia="en-NZ"/>
        </w:rPr>
        <w:t>virtual testing groups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will use </w:t>
      </w:r>
      <w:r>
        <w:rPr>
          <w:rFonts w:ascii="Arial" w:hAnsi="Arial" w:cs="Arial"/>
          <w:b/>
          <w:noProof/>
          <w:sz w:val="32"/>
          <w:lang w:eastAsia="en-NZ"/>
        </w:rPr>
        <w:t>online</w:t>
      </w:r>
      <w:r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</w:t>
      </w:r>
      <w:r w:rsidR="00054883">
        <w:rPr>
          <w:rFonts w:ascii="Arial" w:hAnsi="Arial" w:cs="Arial"/>
          <w:noProof/>
          <w:sz w:val="32"/>
          <w:lang w:eastAsia="en-NZ"/>
        </w:rPr>
        <w:t>well.</w:t>
      </w:r>
    </w:p>
    <w:p w:rsidR="007731EE" w:rsidRDefault="007731EE" w:rsidP="00054883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7731EE" w:rsidRDefault="007731EE" w:rsidP="00054883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054883" w:rsidRDefault="00054883" w:rsidP="00054883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-37542</wp:posOffset>
            </wp:positionH>
            <wp:positionV relativeFrom="paragraph">
              <wp:posOffset>18428</wp:posOffset>
            </wp:positionV>
            <wp:extent cx="1866123" cy="646531"/>
            <wp:effectExtent l="0" t="0" r="127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acebook log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23" cy="64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5E">
        <w:rPr>
          <w:rFonts w:ascii="Arial" w:hAnsi="Arial" w:cs="Arial"/>
          <w:b/>
          <w:noProof/>
          <w:sz w:val="32"/>
          <w:lang w:eastAsia="en-NZ"/>
        </w:rPr>
        <w:t>Online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62F77">
        <w:rPr>
          <w:rFonts w:ascii="Arial" w:hAnsi="Arial" w:cs="Arial"/>
          <w:noProof/>
          <w:sz w:val="32"/>
          <w:szCs w:val="32"/>
          <w:lang w:eastAsia="en-NZ"/>
        </w:rPr>
        <w:t>are things like</w:t>
      </w:r>
      <w:r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  <w:r w:rsidRPr="0019285E">
        <w:rPr>
          <w:rFonts w:ascii="Arial" w:hAnsi="Arial" w:cs="Arial"/>
          <w:noProof/>
          <w:sz w:val="32"/>
          <w:szCs w:val="32"/>
          <w:lang w:eastAsia="en-NZ"/>
        </w:rPr>
        <w:t>e</w:t>
      </w:r>
      <w:r w:rsidRPr="0019285E">
        <w:rPr>
          <w:rFonts w:ascii="Arial" w:hAnsi="Arial" w:cs="Arial"/>
          <w:noProof/>
          <w:sz w:val="32"/>
          <w:lang w:eastAsia="en-NZ"/>
        </w:rPr>
        <w:t>m</w:t>
      </w:r>
      <w:r w:rsidRPr="00203585">
        <w:rPr>
          <w:rFonts w:ascii="Arial" w:hAnsi="Arial" w:cs="Arial"/>
          <w:noProof/>
          <w:sz w:val="32"/>
          <w:lang w:eastAsia="en-NZ"/>
        </w:rPr>
        <w:t>ail and Facebook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054883" w:rsidRDefault="00054883" w:rsidP="00054883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911888" w:rsidRPr="00911888" w:rsidRDefault="00911888" w:rsidP="00911888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</w:p>
    <w:p w:rsidR="00775CD0" w:rsidRPr="00775CD0" w:rsidRDefault="00775CD0" w:rsidP="00AA364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4883" w:rsidRDefault="007731EE" w:rsidP="0005488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9285E">
        <w:rPr>
          <w:rFonts w:ascii="Arial" w:hAnsi="Arial" w:cs="Arial"/>
          <w:b/>
          <w:noProof/>
          <w:sz w:val="32"/>
          <w:lang w:eastAsia="en-NZ"/>
        </w:rPr>
        <w:drawing>
          <wp:anchor distT="0" distB="0" distL="114300" distR="114300" simplePos="0" relativeHeight="251836416" behindDoc="0" locked="0" layoutInCell="1" allowOverlap="1" wp14:anchorId="3C320F6E" wp14:editId="6786C0A1">
            <wp:simplePos x="0" y="0"/>
            <wp:positionH relativeFrom="margin">
              <wp:posOffset>73660</wp:posOffset>
            </wp:positionH>
            <wp:positionV relativeFrom="paragraph">
              <wp:posOffset>-201541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883">
        <w:rPr>
          <w:rFonts w:ascii="Arial" w:hAnsi="Arial" w:cs="Arial"/>
          <w:noProof/>
          <w:sz w:val="32"/>
          <w:lang w:eastAsia="en-NZ"/>
        </w:rPr>
        <w:t>I</w:t>
      </w:r>
      <w:r w:rsidR="00EE20CF">
        <w:rPr>
          <w:rFonts w:ascii="Arial" w:hAnsi="Arial" w:cs="Arial"/>
          <w:noProof/>
          <w:sz w:val="32"/>
          <w:lang w:eastAsia="en-NZ"/>
        </w:rPr>
        <w:t xml:space="preserve">f you want to take part in the </w:t>
      </w:r>
      <w:r w:rsidR="00EE20CF">
        <w:rPr>
          <w:rFonts w:ascii="Arial" w:hAnsi="Arial" w:cs="Arial"/>
          <w:b/>
          <w:noProof/>
          <w:sz w:val="32"/>
          <w:lang w:eastAsia="en-NZ"/>
        </w:rPr>
        <w:t>virtual testing</w:t>
      </w:r>
      <w:r w:rsidR="00054883">
        <w:rPr>
          <w:rFonts w:ascii="Arial" w:hAnsi="Arial" w:cs="Arial"/>
          <w:noProof/>
          <w:sz w:val="32"/>
          <w:lang w:eastAsia="en-NZ"/>
        </w:rPr>
        <w:t xml:space="preserve"> </w:t>
      </w:r>
      <w:r w:rsidR="00054883" w:rsidRPr="00EE20CF">
        <w:rPr>
          <w:rFonts w:ascii="Arial" w:hAnsi="Arial" w:cs="Arial"/>
          <w:b/>
          <w:noProof/>
          <w:sz w:val="32"/>
          <w:lang w:eastAsia="en-NZ"/>
        </w:rPr>
        <w:t>groups</w:t>
      </w:r>
      <w:r w:rsidR="00054883">
        <w:rPr>
          <w:rFonts w:ascii="Arial" w:hAnsi="Arial" w:cs="Arial"/>
          <w:noProof/>
          <w:sz w:val="32"/>
          <w:lang w:eastAsia="en-NZ"/>
        </w:rPr>
        <w:t xml:space="preserve"> you can email us on:</w:t>
      </w:r>
    </w:p>
    <w:p w:rsidR="00054883" w:rsidRDefault="00054883" w:rsidP="00054883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  <w:r w:rsidRPr="00837184">
        <w:rPr>
          <w:rFonts w:ascii="Arial" w:hAnsi="Arial" w:cs="Arial"/>
          <w:b/>
          <w:noProof/>
          <w:sz w:val="32"/>
          <w:lang w:eastAsia="en-NZ"/>
        </w:rPr>
        <w:t>STfeedback@moh.govt.nz</w:t>
      </w:r>
    </w:p>
    <w:p w:rsidR="00E87037" w:rsidRDefault="00E87037" w:rsidP="00E87037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EA07D24" wp14:editId="0DED9470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15E2D" id="Rectangle 244" o:spid="_x0000_s1026" style="position:absolute;margin-left:0;margin-top:-8.85pt;width:527.05pt;height:33.95pt;z-index:-251465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is coming up</w:t>
      </w:r>
      <w:r w:rsidR="00F62527">
        <w:rPr>
          <w:rFonts w:ascii="Arial" w:hAnsi="Arial" w:cs="Arial"/>
          <w:b/>
          <w:sz w:val="32"/>
          <w:szCs w:val="32"/>
        </w:rPr>
        <w:t>?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E87037" w:rsidRDefault="005427CC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margin">
              <wp:posOffset>520065</wp:posOffset>
            </wp:positionH>
            <wp:positionV relativeFrom="paragraph">
              <wp:posOffset>429797</wp:posOffset>
            </wp:positionV>
            <wp:extent cx="506095" cy="506095"/>
            <wp:effectExtent l="0" t="0" r="825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ear-2018_grand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191037</wp:posOffset>
            </wp:positionV>
            <wp:extent cx="1280160" cy="165956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inking-bubb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5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37" w:rsidRDefault="00D423C7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am already thinking about what we need to work on in 2018.</w:t>
      </w:r>
    </w:p>
    <w:p w:rsidR="00D423C7" w:rsidRDefault="00D423C7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423C7" w:rsidRDefault="005427CC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4064" behindDoc="1" locked="0" layoutInCell="1" allowOverlap="1" wp14:anchorId="61ECCD15" wp14:editId="5484819C">
            <wp:simplePos x="0" y="0"/>
            <wp:positionH relativeFrom="column">
              <wp:posOffset>-238906</wp:posOffset>
            </wp:positionH>
            <wp:positionV relativeFrom="paragraph">
              <wp:posOffset>297278</wp:posOffset>
            </wp:positionV>
            <wp:extent cx="1392702" cy="139270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ked group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702" cy="139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956" w:rsidRDefault="00810956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going to start 6 new working groups.</w:t>
      </w:r>
    </w:p>
    <w:p w:rsidR="00810956" w:rsidRDefault="00810956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0956" w:rsidRDefault="00810956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0956" w:rsidRDefault="005427CC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618490</wp:posOffset>
            </wp:positionV>
            <wp:extent cx="1659255" cy="1294130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ltural greeting Maor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56">
        <w:rPr>
          <w:rFonts w:ascii="Arial" w:hAnsi="Arial" w:cs="Arial"/>
          <w:sz w:val="32"/>
          <w:szCs w:val="32"/>
        </w:rPr>
        <w:t>1 of the new working</w:t>
      </w:r>
      <w:r w:rsidR="0092375F">
        <w:rPr>
          <w:rFonts w:ascii="Arial" w:hAnsi="Arial" w:cs="Arial"/>
          <w:sz w:val="32"/>
          <w:szCs w:val="32"/>
        </w:rPr>
        <w:t xml:space="preserve"> groups is the W</w:t>
      </w:r>
      <w:r w:rsidR="00810956">
        <w:rPr>
          <w:rFonts w:ascii="Arial" w:hAnsi="Arial" w:cs="Arial"/>
          <w:sz w:val="32"/>
          <w:szCs w:val="32"/>
        </w:rPr>
        <w:t>hā</w:t>
      </w:r>
      <w:r w:rsidR="0092375F">
        <w:rPr>
          <w:rFonts w:ascii="Arial" w:hAnsi="Arial" w:cs="Arial"/>
          <w:sz w:val="32"/>
          <w:szCs w:val="32"/>
        </w:rPr>
        <w:t>nau O</w:t>
      </w:r>
      <w:r w:rsidR="00810956">
        <w:rPr>
          <w:rFonts w:ascii="Arial" w:hAnsi="Arial" w:cs="Arial"/>
          <w:sz w:val="32"/>
          <w:szCs w:val="32"/>
        </w:rPr>
        <w:t>ra group.</w:t>
      </w:r>
    </w:p>
    <w:p w:rsidR="0092375F" w:rsidRDefault="0092375F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2375F" w:rsidRDefault="0092375F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2375F" w:rsidRDefault="005427CC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994654</wp:posOffset>
            </wp:positionV>
            <wp:extent cx="1032256" cy="12801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umbs-u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5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75F">
        <w:rPr>
          <w:rFonts w:ascii="Arial" w:hAnsi="Arial" w:cs="Arial"/>
          <w:sz w:val="32"/>
          <w:szCs w:val="32"/>
        </w:rPr>
        <w:t>We have been doing some other work on getting things right fo</w:t>
      </w:r>
      <w:r w:rsidR="006127D3">
        <w:rPr>
          <w:rFonts w:ascii="Arial" w:hAnsi="Arial" w:cs="Arial"/>
          <w:sz w:val="32"/>
          <w:szCs w:val="32"/>
        </w:rPr>
        <w:t>r Māori in MidCentral</w:t>
      </w:r>
      <w:r w:rsidR="0092375F">
        <w:rPr>
          <w:rFonts w:ascii="Arial" w:hAnsi="Arial" w:cs="Arial"/>
          <w:sz w:val="32"/>
          <w:szCs w:val="32"/>
        </w:rPr>
        <w:t>.</w:t>
      </w:r>
    </w:p>
    <w:p w:rsidR="0092375F" w:rsidRDefault="0092375F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2375F" w:rsidRDefault="0092375F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2375F" w:rsidRDefault="0092375F" w:rsidP="008109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wanted to do this work first before this working group started.</w:t>
      </w:r>
    </w:p>
    <w:p w:rsidR="00D423C7" w:rsidRDefault="005427CC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13629</wp:posOffset>
            </wp:positionV>
            <wp:extent cx="1618179" cy="1195753"/>
            <wp:effectExtent l="0" t="0" r="127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eedback Onlin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79" cy="119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B8A">
        <w:rPr>
          <w:rFonts w:ascii="Arial" w:hAnsi="Arial" w:cs="Arial"/>
          <w:sz w:val="32"/>
          <w:szCs w:val="32"/>
        </w:rPr>
        <w:t xml:space="preserve">We </w:t>
      </w:r>
      <w:r w:rsidR="003A196A">
        <w:rPr>
          <w:rFonts w:ascii="Arial" w:hAnsi="Arial" w:cs="Arial"/>
          <w:sz w:val="32"/>
          <w:szCs w:val="32"/>
        </w:rPr>
        <w:t xml:space="preserve">will be getting lots of feedback from the </w:t>
      </w:r>
      <w:r w:rsidR="003622A2">
        <w:rPr>
          <w:rFonts w:ascii="Arial" w:hAnsi="Arial" w:cs="Arial"/>
          <w:sz w:val="32"/>
          <w:szCs w:val="32"/>
        </w:rPr>
        <w:t>virtual testing</w:t>
      </w:r>
      <w:r w:rsidR="003A196A">
        <w:rPr>
          <w:rFonts w:ascii="Arial" w:hAnsi="Arial" w:cs="Arial"/>
          <w:sz w:val="32"/>
          <w:szCs w:val="32"/>
        </w:rPr>
        <w:t xml:space="preserve"> groups until the end of March 2018.</w:t>
      </w:r>
      <w:r w:rsidR="009A5B8A">
        <w:rPr>
          <w:rFonts w:ascii="Arial" w:hAnsi="Arial" w:cs="Arial"/>
          <w:sz w:val="32"/>
          <w:szCs w:val="32"/>
        </w:rPr>
        <w:t xml:space="preserve"> </w:t>
      </w:r>
    </w:p>
    <w:p w:rsidR="003A196A" w:rsidRDefault="003A196A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A196A" w:rsidRDefault="005427CC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-225571</wp:posOffset>
            </wp:positionH>
            <wp:positionV relativeFrom="paragraph">
              <wp:posOffset>209061</wp:posOffset>
            </wp:positionV>
            <wp:extent cx="1936350" cy="1195754"/>
            <wp:effectExtent l="0" t="0" r="6985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cial-worker-gives-paper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50" cy="119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6A" w:rsidRDefault="003622A2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also be getting </w:t>
      </w:r>
      <w:r w:rsidR="009D6997">
        <w:rPr>
          <w:rFonts w:ascii="Arial" w:hAnsi="Arial" w:cs="Arial"/>
          <w:sz w:val="32"/>
          <w:szCs w:val="32"/>
        </w:rPr>
        <w:t>another</w:t>
      </w:r>
      <w:r>
        <w:rPr>
          <w:rFonts w:ascii="Arial" w:hAnsi="Arial" w:cs="Arial"/>
          <w:sz w:val="32"/>
          <w:szCs w:val="32"/>
        </w:rPr>
        <w:t xml:space="preserve"> paper ready </w:t>
      </w:r>
      <w:r w:rsidR="009D6997">
        <w:rPr>
          <w:rFonts w:ascii="Arial" w:hAnsi="Arial" w:cs="Arial"/>
          <w:sz w:val="32"/>
          <w:szCs w:val="32"/>
        </w:rPr>
        <w:t>to go to Cabinet</w:t>
      </w:r>
      <w:r>
        <w:rPr>
          <w:rFonts w:ascii="Arial" w:hAnsi="Arial" w:cs="Arial"/>
          <w:sz w:val="32"/>
          <w:szCs w:val="32"/>
        </w:rPr>
        <w:t>.</w:t>
      </w:r>
    </w:p>
    <w:p w:rsidR="009D6997" w:rsidRDefault="009D6997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22A2" w:rsidRDefault="009E6199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219510</wp:posOffset>
            </wp:positionV>
            <wp:extent cx="1420398" cy="1593659"/>
            <wp:effectExtent l="0" t="0" r="889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onth_Februar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398" cy="159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2A2" w:rsidRDefault="009E6199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735428</wp:posOffset>
                </wp:positionV>
                <wp:extent cx="154744" cy="196948"/>
                <wp:effectExtent l="19050" t="19050" r="17145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" cy="19694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A84D2" id="Oval 31" o:spid="_x0000_s1026" style="position:absolute;margin-left:24.25pt;margin-top:57.9pt;width:12.2pt;height:1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3622A2">
        <w:rPr>
          <w:rFonts w:ascii="Arial" w:hAnsi="Arial" w:cs="Arial"/>
          <w:sz w:val="32"/>
          <w:szCs w:val="32"/>
        </w:rPr>
        <w:t xml:space="preserve">If you are on a virtual testing group and you get your feedback to us by </w:t>
      </w:r>
      <w:r w:rsidR="003622A2">
        <w:rPr>
          <w:rFonts w:ascii="Arial" w:hAnsi="Arial" w:cs="Arial"/>
          <w:b/>
          <w:sz w:val="32"/>
          <w:szCs w:val="32"/>
        </w:rPr>
        <w:t xml:space="preserve">9th February 2018 </w:t>
      </w:r>
      <w:r w:rsidR="003622A2">
        <w:rPr>
          <w:rFonts w:ascii="Arial" w:hAnsi="Arial" w:cs="Arial"/>
          <w:sz w:val="32"/>
          <w:szCs w:val="32"/>
        </w:rPr>
        <w:t xml:space="preserve">your feedback </w:t>
      </w:r>
      <w:r w:rsidR="009D6997">
        <w:rPr>
          <w:rFonts w:ascii="Arial" w:hAnsi="Arial" w:cs="Arial"/>
          <w:sz w:val="32"/>
          <w:szCs w:val="32"/>
        </w:rPr>
        <w:t>will help us to write</w:t>
      </w:r>
      <w:r w:rsidR="003622A2">
        <w:rPr>
          <w:rFonts w:ascii="Arial" w:hAnsi="Arial" w:cs="Arial"/>
          <w:sz w:val="32"/>
          <w:szCs w:val="32"/>
        </w:rPr>
        <w:t xml:space="preserve"> the Cabinet paper.</w:t>
      </w:r>
    </w:p>
    <w:p w:rsidR="009D6997" w:rsidRDefault="009D6997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D6997" w:rsidRPr="003622A2" w:rsidRDefault="009E6199" w:rsidP="00E8703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margin">
              <wp:posOffset>40698</wp:posOffset>
            </wp:positionH>
            <wp:positionV relativeFrom="paragraph">
              <wp:posOffset>273246</wp:posOffset>
            </wp:positionV>
            <wp:extent cx="1379395" cy="1420836"/>
            <wp:effectExtent l="0" t="0" r="0" b="825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 Work group meet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95" cy="142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13C" w:rsidRDefault="00B7613C" w:rsidP="00B7613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Cabinet will give us some advice on how to make sure the new disability support system does well.</w:t>
      </w:r>
    </w:p>
    <w:p w:rsidR="00B7613C" w:rsidRDefault="00B7613C" w:rsidP="00B7613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7613C" w:rsidRDefault="00B7613C" w:rsidP="00B7613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3894" w:rsidRDefault="00315CF4" w:rsidP="0005389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2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-27695</wp:posOffset>
            </wp:positionV>
            <wp:extent cx="1322363" cy="132236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Discuss-Yes-No_1024x10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3" cy="132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94">
        <w:rPr>
          <w:rFonts w:ascii="Arial" w:hAnsi="Arial" w:cs="Arial"/>
          <w:sz w:val="32"/>
          <w:szCs w:val="32"/>
        </w:rPr>
        <w:t>Cabinet will</w:t>
      </w:r>
      <w:r w:rsidR="00053894" w:rsidRPr="00053894">
        <w:rPr>
          <w:rFonts w:ascii="Arial" w:hAnsi="Arial" w:cs="Arial"/>
          <w:sz w:val="32"/>
          <w:szCs w:val="32"/>
        </w:rPr>
        <w:t xml:space="preserve"> </w:t>
      </w:r>
      <w:r w:rsidR="00B7613C">
        <w:rPr>
          <w:rFonts w:ascii="Arial" w:hAnsi="Arial" w:cs="Arial"/>
          <w:sz w:val="32"/>
          <w:szCs w:val="32"/>
        </w:rPr>
        <w:t xml:space="preserve">also </w:t>
      </w:r>
      <w:r w:rsidR="007B6874">
        <w:rPr>
          <w:rFonts w:ascii="Arial" w:hAnsi="Arial" w:cs="Arial"/>
          <w:sz w:val="32"/>
          <w:szCs w:val="32"/>
        </w:rPr>
        <w:t xml:space="preserve">read our paper and </w:t>
      </w:r>
      <w:r w:rsidR="00053894">
        <w:rPr>
          <w:rFonts w:ascii="Arial" w:hAnsi="Arial" w:cs="Arial"/>
          <w:sz w:val="32"/>
          <w:szCs w:val="32"/>
        </w:rPr>
        <w:t xml:space="preserve">say </w:t>
      </w:r>
      <w:r w:rsidR="00053894">
        <w:rPr>
          <w:rFonts w:ascii="Arial" w:hAnsi="Arial" w:cs="Arial"/>
          <w:b/>
          <w:sz w:val="32"/>
          <w:szCs w:val="32"/>
        </w:rPr>
        <w:t xml:space="preserve">yes </w:t>
      </w:r>
      <w:r w:rsidR="00053894">
        <w:rPr>
          <w:rFonts w:ascii="Arial" w:hAnsi="Arial" w:cs="Arial"/>
          <w:sz w:val="32"/>
          <w:szCs w:val="32"/>
        </w:rPr>
        <w:t xml:space="preserve">or </w:t>
      </w:r>
      <w:r w:rsidR="00053894">
        <w:rPr>
          <w:rFonts w:ascii="Arial" w:hAnsi="Arial" w:cs="Arial"/>
          <w:b/>
          <w:sz w:val="32"/>
          <w:szCs w:val="32"/>
        </w:rPr>
        <w:t xml:space="preserve">no </w:t>
      </w:r>
      <w:r w:rsidR="00053894">
        <w:rPr>
          <w:rFonts w:ascii="Arial" w:hAnsi="Arial" w:cs="Arial"/>
          <w:sz w:val="32"/>
          <w:szCs w:val="32"/>
        </w:rPr>
        <w:t>to:</w:t>
      </w:r>
      <w:r w:rsidR="00053894">
        <w:rPr>
          <w:rFonts w:ascii="Arial" w:hAnsi="Arial" w:cs="Arial"/>
          <w:sz w:val="32"/>
          <w:szCs w:val="32"/>
        </w:rPr>
        <w:br/>
      </w:r>
    </w:p>
    <w:p w:rsidR="00053894" w:rsidRDefault="006127D3" w:rsidP="00053894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380218</wp:posOffset>
                </wp:positionV>
                <wp:extent cx="1350938" cy="1517015"/>
                <wp:effectExtent l="0" t="0" r="1905" b="69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938" cy="1517015"/>
                          <a:chOff x="0" y="0"/>
                          <a:chExt cx="1350938" cy="1517015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03" y="0"/>
                            <a:ext cx="1308735" cy="151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Straight Arrow Connector 481"/>
                        <wps:cNvCnPr/>
                        <wps:spPr>
                          <a:xfrm>
                            <a:off x="0" y="618979"/>
                            <a:ext cx="770002" cy="8622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4C5D7" id="Group 232" o:spid="_x0000_s1026" style="position:absolute;margin-left:0;margin-top:29.95pt;width:106.35pt;height:119.45pt;z-index:251880448" coordsize="13509,15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">
                <v:shape id="Picture 480" o:spid="_x0000_s1027" type="#_x0000_t75" style="position:absolute;left:422;width:13087;height:1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MQtG/AAAA3AAAAA8AAABkcnMvZG93bnJldi54bWxET8uqwjAQ3Qv+QxjBnaZeRWo1ilwQXbjx&#10;icuhGdtiMylNrPXvzUJweTjvxao1pWiodoVlBaNhBII4tbrgTMH5tBnEIJxH1lhaJgVvcrBadjsL&#10;TLR98YGao89ECGGXoILc+yqR0qU5GXRDWxEH7m5rgz7AOpO6xlcIN6X8i6KpNFhwaMixov+c0sfx&#10;aRTcmvQ9mu1jHF8yJw/tfbe9molS/V67noPw1Pqf+OveaQWTOMwPZ8IR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TELRvwAAANwAAAAPAAAAAAAAAAAAAAAAAJ8CAABk&#10;cnMvZG93bnJldi54bWxQSwUGAAAAAAQABAD3AAAAiwMAAAAA&#10;">
                  <v:imagedata r:id="rId3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1" o:spid="_x0000_s1028" type="#_x0000_t32" style="position:absolute;top:6189;width:7700;height: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+vgscAAADcAAAADwAAAGRycy9kb3ducmV2LnhtbESPW2sCMRSE3wv+h3AKvhTNeqGVrVFK&#10;sUUqUqoW+njYnL3g5mRJ4rr+e1MQfBxm5htmvuxMLVpyvrKsYDRMQBBnVldcKDjsPwYzED4ga6wt&#10;k4ILeVgueg9zTLU98w+1u1CICGGfooIyhCaV0mclGfRD2xBHL7fOYIjSFVI7PEe4qeU4SZ6lwYrj&#10;QokNvZeUHXcno+DvafvydRj/JpPabb9Xp898k7dSqf5j9/YKIlAX7uFbe60VTGcj+D8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/6+CxwAAANwAAAAPAAAAAAAA&#10;AAAAAAAAAKECAABkcnMvZG93bnJldi54bWxQSwUGAAAAAAQABAD5AAAAlQMAAAAA&#10;" strokecolor="#0070c0" strokeweight="4.5pt">
                  <v:stroke endarrow="block" joinstyle="miter"/>
                </v:shape>
              </v:group>
            </w:pict>
          </mc:Fallback>
        </mc:AlternateContent>
      </w:r>
      <w:r w:rsidR="004523F0">
        <w:rPr>
          <w:rFonts w:ascii="Arial" w:hAnsi="Arial" w:cs="Arial"/>
          <w:sz w:val="32"/>
          <w:szCs w:val="32"/>
        </w:rPr>
        <w:t>moving ahead with the plan to have</w:t>
      </w:r>
      <w:r w:rsidR="00053894">
        <w:rPr>
          <w:rFonts w:ascii="Arial" w:hAnsi="Arial" w:cs="Arial"/>
          <w:sz w:val="32"/>
          <w:szCs w:val="32"/>
        </w:rPr>
        <w:t xml:space="preserve"> </w:t>
      </w:r>
      <w:r w:rsidR="004523F0">
        <w:rPr>
          <w:rFonts w:ascii="Arial" w:hAnsi="Arial" w:cs="Arial"/>
          <w:sz w:val="32"/>
          <w:szCs w:val="32"/>
        </w:rPr>
        <w:t>a</w:t>
      </w:r>
      <w:r w:rsidR="00053894">
        <w:rPr>
          <w:rFonts w:ascii="Arial" w:hAnsi="Arial" w:cs="Arial"/>
          <w:sz w:val="32"/>
          <w:szCs w:val="32"/>
        </w:rPr>
        <w:t xml:space="preserve"> new </w:t>
      </w:r>
      <w:r>
        <w:rPr>
          <w:rFonts w:ascii="Arial" w:hAnsi="Arial" w:cs="Arial"/>
          <w:sz w:val="32"/>
          <w:szCs w:val="32"/>
        </w:rPr>
        <w:t>disability support system in MidCentral</w:t>
      </w:r>
    </w:p>
    <w:p w:rsidR="00053894" w:rsidRDefault="00053894" w:rsidP="0005389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3894" w:rsidRDefault="00053894" w:rsidP="00053894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money </w:t>
      </w:r>
      <w:r w:rsidR="004523F0">
        <w:rPr>
          <w:rFonts w:ascii="Arial" w:hAnsi="Arial" w:cs="Arial"/>
          <w:sz w:val="32"/>
          <w:szCs w:val="32"/>
        </w:rPr>
        <w:t xml:space="preserve">for </w:t>
      </w:r>
      <w:r>
        <w:rPr>
          <w:rFonts w:ascii="Arial" w:hAnsi="Arial" w:cs="Arial"/>
          <w:sz w:val="32"/>
          <w:szCs w:val="32"/>
        </w:rPr>
        <w:t>the new d</w:t>
      </w:r>
      <w:r w:rsidR="006127D3">
        <w:rPr>
          <w:rFonts w:ascii="Arial" w:hAnsi="Arial" w:cs="Arial"/>
          <w:sz w:val="32"/>
          <w:szCs w:val="32"/>
        </w:rPr>
        <w:t>isability support system in MidCentral</w:t>
      </w:r>
    </w:p>
    <w:p w:rsidR="00053894" w:rsidRPr="00053894" w:rsidRDefault="00096B9B" w:rsidP="00053894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-182929</wp:posOffset>
            </wp:positionH>
            <wp:positionV relativeFrom="paragraph">
              <wp:posOffset>37563</wp:posOffset>
            </wp:positionV>
            <wp:extent cx="2128850" cy="1505243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NZ MONEY-0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50" cy="150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914" w:rsidRDefault="00DD2914" w:rsidP="00DD2914">
      <w:pPr>
        <w:pStyle w:val="ListParagraph"/>
        <w:numPr>
          <w:ilvl w:val="0"/>
          <w:numId w:val="4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using money from other parts of the government for the new disability support system.</w:t>
      </w:r>
    </w:p>
    <w:p w:rsidR="00DD2914" w:rsidRPr="00DD2914" w:rsidRDefault="00DD2914" w:rsidP="00DD2914">
      <w:pPr>
        <w:pStyle w:val="ListParagraph"/>
        <w:rPr>
          <w:rFonts w:ascii="Arial" w:hAnsi="Arial" w:cs="Arial"/>
          <w:sz w:val="32"/>
          <w:szCs w:val="32"/>
        </w:rPr>
      </w:pPr>
    </w:p>
    <w:p w:rsidR="00DD2914" w:rsidRDefault="00DD2914" w:rsidP="00DD2914">
      <w:pPr>
        <w:spacing w:line="360" w:lineRule="auto"/>
        <w:rPr>
          <w:rFonts w:ascii="Arial" w:hAnsi="Arial" w:cs="Arial"/>
          <w:sz w:val="32"/>
          <w:szCs w:val="32"/>
        </w:rPr>
      </w:pPr>
    </w:p>
    <w:p w:rsidR="00DD2914" w:rsidRDefault="00DD2914" w:rsidP="00DD2914">
      <w:pPr>
        <w:spacing w:line="360" w:lineRule="auto"/>
        <w:rPr>
          <w:rFonts w:ascii="Arial" w:hAnsi="Arial" w:cs="Arial"/>
          <w:sz w:val="32"/>
          <w:szCs w:val="32"/>
        </w:rPr>
      </w:pPr>
    </w:p>
    <w:p w:rsidR="007B6874" w:rsidRDefault="007B6874" w:rsidP="00DD291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B6874" w:rsidRDefault="007B6874" w:rsidP="00DD2914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B43BE" w:rsidRDefault="004B43BE" w:rsidP="004B43BE">
      <w:pPr>
        <w:spacing w:line="360" w:lineRule="auto"/>
        <w:rPr>
          <w:rFonts w:ascii="Arial" w:hAnsi="Arial" w:cs="Arial"/>
          <w:sz w:val="32"/>
          <w:szCs w:val="32"/>
        </w:rPr>
      </w:pPr>
    </w:p>
    <w:p w:rsidR="00B7613C" w:rsidRDefault="00B7613C" w:rsidP="004B43BE">
      <w:pPr>
        <w:spacing w:line="360" w:lineRule="auto"/>
        <w:rPr>
          <w:rFonts w:ascii="Arial" w:hAnsi="Arial" w:cs="Arial"/>
          <w:sz w:val="32"/>
          <w:szCs w:val="32"/>
        </w:rPr>
      </w:pPr>
    </w:p>
    <w:p w:rsidR="004B43BE" w:rsidRDefault="004B43BE" w:rsidP="004B43BE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6127D3" w:rsidRDefault="006127D3" w:rsidP="004B43BE">
      <w:pPr>
        <w:spacing w:line="360" w:lineRule="auto"/>
        <w:rPr>
          <w:rFonts w:ascii="Arial" w:hAnsi="Arial" w:cs="Arial"/>
          <w:sz w:val="32"/>
          <w:szCs w:val="32"/>
        </w:rPr>
      </w:pPr>
    </w:p>
    <w:p w:rsidR="004B43BE" w:rsidRDefault="004B43BE" w:rsidP="004B43BE">
      <w:pPr>
        <w:spacing w:line="360" w:lineRule="auto"/>
        <w:rPr>
          <w:rFonts w:ascii="Arial" w:hAnsi="Arial" w:cs="Arial"/>
          <w:sz w:val="32"/>
          <w:szCs w:val="32"/>
        </w:rPr>
      </w:pPr>
    </w:p>
    <w:p w:rsidR="004B43BE" w:rsidRDefault="004B43BE" w:rsidP="004B43BE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67F55966" wp14:editId="4A738F7F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118EC" id="Rectangle 245" o:spid="_x0000_s1026" style="position:absolute;margin-left:0;margin-top:-8.85pt;width:527.05pt;height:33.95pt;z-index:-251463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Future updates from us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4B43BE" w:rsidRDefault="00096B9B" w:rsidP="004B43B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196557</wp:posOffset>
            </wp:positionH>
            <wp:positionV relativeFrom="paragraph">
              <wp:posOffset>349983</wp:posOffset>
            </wp:positionV>
            <wp:extent cx="1139483" cy="1139483"/>
            <wp:effectExtent l="0" t="0" r="3810" b="381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Year-2018_grand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483" cy="113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BE" w:rsidRDefault="004B43BE" w:rsidP="004B43B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updates we are going to send out in 2018 are going to tell you:</w:t>
      </w:r>
    </w:p>
    <w:p w:rsidR="004B43BE" w:rsidRDefault="00096B9B" w:rsidP="004B43BE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-478302</wp:posOffset>
            </wp:positionH>
            <wp:positionV relativeFrom="paragraph">
              <wp:posOffset>458714</wp:posOffset>
            </wp:positionV>
            <wp:extent cx="2407254" cy="1111348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rossroads 2-0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54" cy="111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BE" w:rsidRDefault="004B43BE" w:rsidP="004B43BE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 new disability support system is going to look like</w:t>
      </w:r>
    </w:p>
    <w:p w:rsidR="004B43BE" w:rsidRDefault="004B43BE" w:rsidP="004B43B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B43BE" w:rsidRDefault="00096B9B" w:rsidP="004B43BE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-181708</wp:posOffset>
            </wp:positionH>
            <wp:positionV relativeFrom="paragraph">
              <wp:posOffset>278277</wp:posOffset>
            </wp:positionV>
            <wp:extent cx="2096086" cy="1344501"/>
            <wp:effectExtent l="0" t="0" r="0" b="825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ll disabilit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86" cy="134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BE" w:rsidRDefault="004B43BE" w:rsidP="004B43BE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having a new system will mean for:</w:t>
      </w:r>
    </w:p>
    <w:p w:rsidR="004B43BE" w:rsidRDefault="004B43BE" w:rsidP="004B43BE">
      <w:pPr>
        <w:pStyle w:val="ListParagraph"/>
        <w:numPr>
          <w:ilvl w:val="1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:rsidR="004B43BE" w:rsidRDefault="004B43BE" w:rsidP="004B43BE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4B43BE" w:rsidRDefault="004B43BE" w:rsidP="004B43BE">
      <w:pPr>
        <w:pStyle w:val="ListParagraph"/>
        <w:numPr>
          <w:ilvl w:val="1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families/ whānau</w:t>
      </w:r>
    </w:p>
    <w:p w:rsidR="004B43BE" w:rsidRPr="004B43BE" w:rsidRDefault="00096B9B" w:rsidP="004B43BE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32385</wp:posOffset>
            </wp:positionV>
            <wp:extent cx="1339215" cy="149098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Family Bab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BE" w:rsidRDefault="004B43BE" w:rsidP="004B43BE">
      <w:pPr>
        <w:pStyle w:val="ListParagraph"/>
        <w:numPr>
          <w:ilvl w:val="1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Pr="004B43BE">
        <w:rPr>
          <w:rFonts w:ascii="Arial" w:hAnsi="Arial" w:cs="Arial"/>
          <w:sz w:val="32"/>
          <w:szCs w:val="32"/>
        </w:rPr>
        <w:t>eople who work in disability services</w:t>
      </w:r>
    </w:p>
    <w:p w:rsidR="004B43BE" w:rsidRPr="004B43BE" w:rsidRDefault="004B43BE" w:rsidP="004B43BE">
      <w:pPr>
        <w:pStyle w:val="ListParagraph"/>
        <w:rPr>
          <w:rFonts w:ascii="Arial" w:hAnsi="Arial" w:cs="Arial"/>
          <w:sz w:val="32"/>
          <w:szCs w:val="32"/>
        </w:rPr>
      </w:pPr>
    </w:p>
    <w:p w:rsidR="004B43BE" w:rsidRDefault="00096B9B" w:rsidP="004B43BE">
      <w:pPr>
        <w:pStyle w:val="ListParagraph"/>
        <w:numPr>
          <w:ilvl w:val="1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740606</wp:posOffset>
            </wp:positionV>
            <wp:extent cx="1916693" cy="1561514"/>
            <wp:effectExtent l="0" t="0" r="7620" b="63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upport service provide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93" cy="156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3BE">
        <w:rPr>
          <w:rFonts w:ascii="Arial" w:hAnsi="Arial" w:cs="Arial"/>
          <w:sz w:val="32"/>
          <w:szCs w:val="32"/>
        </w:rPr>
        <w:t>people who work in Needs Assessment and Service Coordination services (NASCs)</w:t>
      </w:r>
    </w:p>
    <w:p w:rsidR="004B43BE" w:rsidRPr="004B43BE" w:rsidRDefault="004B43BE" w:rsidP="004B43BE">
      <w:pPr>
        <w:pStyle w:val="ListParagraph"/>
        <w:rPr>
          <w:rFonts w:ascii="Arial" w:hAnsi="Arial" w:cs="Arial"/>
          <w:sz w:val="32"/>
          <w:szCs w:val="32"/>
        </w:rPr>
      </w:pPr>
    </w:p>
    <w:p w:rsidR="004B43BE" w:rsidRPr="004B43BE" w:rsidRDefault="004B43BE" w:rsidP="004B43BE">
      <w:pPr>
        <w:pStyle w:val="ListParagraph"/>
        <w:numPr>
          <w:ilvl w:val="1"/>
          <w:numId w:val="4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who work in the Government.</w:t>
      </w:r>
    </w:p>
    <w:p w:rsidR="002A7853" w:rsidRDefault="00096B9B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55978</wp:posOffset>
            </wp:positionV>
            <wp:extent cx="1448972" cy="1857656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ohutakawa V Hal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972" cy="185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7C">
        <w:rPr>
          <w:rFonts w:ascii="Arial" w:hAnsi="Arial" w:cs="Arial"/>
          <w:sz w:val="32"/>
          <w:szCs w:val="32"/>
        </w:rPr>
        <w:t>I hope you all have a good summer.</w:t>
      </w:r>
    </w:p>
    <w:p w:rsidR="0010087C" w:rsidRDefault="00096B9B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9664" behindDoc="1" locked="0" layoutInCell="1" allowOverlap="1" wp14:anchorId="5F7074F1" wp14:editId="78432D5F">
            <wp:simplePos x="0" y="0"/>
            <wp:positionH relativeFrom="margin">
              <wp:posOffset>-666310</wp:posOffset>
            </wp:positionH>
            <wp:positionV relativeFrom="paragraph">
              <wp:posOffset>170864</wp:posOffset>
            </wp:positionV>
            <wp:extent cx="1031875" cy="128016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umbs-u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87C" w:rsidRDefault="0010087C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0087C" w:rsidRDefault="0010087C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am looking forward to working with you in 2018.</w:t>
      </w:r>
    </w:p>
    <w:p w:rsidR="0010087C" w:rsidRDefault="0010087C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0087C" w:rsidRDefault="00096B9B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874304" behindDoc="1" locked="0" layoutInCell="1" allowOverlap="1" wp14:anchorId="0D676802" wp14:editId="530DBC96">
            <wp:simplePos x="0" y="0"/>
            <wp:positionH relativeFrom="margin">
              <wp:posOffset>0</wp:posOffset>
            </wp:positionH>
            <wp:positionV relativeFrom="paragraph">
              <wp:posOffset>30382</wp:posOffset>
            </wp:positionV>
            <wp:extent cx="1513205" cy="168021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87C" w:rsidRPr="00DD2914" w:rsidRDefault="0010087C" w:rsidP="0010087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From Sacha O’Dea</w:t>
      </w:r>
    </w:p>
    <w:p w:rsidR="00E101F0" w:rsidRDefault="00E101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6457" w:rsidRDefault="00FD6457" w:rsidP="00B456C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10087C" w:rsidRDefault="0010087C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B43BE" w:rsidRDefault="004B43BE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96B9B" w:rsidRDefault="00096B9B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41184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39136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40160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BAA" w:rsidRDefault="00A03BAA" w:rsidP="004D5DFD">
      <w:pPr>
        <w:spacing w:after="0" w:line="240" w:lineRule="auto"/>
      </w:pPr>
      <w:r>
        <w:separator/>
      </w:r>
    </w:p>
  </w:endnote>
  <w:endnote w:type="continuationSeparator" w:id="0">
    <w:p w:rsidR="00A03BAA" w:rsidRDefault="00A03BAA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610283">
          <w:rPr>
            <w:rFonts w:ascii="Arial" w:hAnsi="Arial" w:cs="Arial"/>
            <w:noProof/>
            <w:sz w:val="28"/>
            <w:szCs w:val="28"/>
          </w:rPr>
          <w:t>1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BAA" w:rsidRDefault="00A03BAA" w:rsidP="004D5DFD">
      <w:pPr>
        <w:spacing w:after="0" w:line="240" w:lineRule="auto"/>
      </w:pPr>
      <w:r>
        <w:separator/>
      </w:r>
    </w:p>
  </w:footnote>
  <w:footnote w:type="continuationSeparator" w:id="0">
    <w:p w:rsidR="00A03BAA" w:rsidRDefault="00A03BAA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9BD555C"/>
    <w:multiLevelType w:val="hybridMultilevel"/>
    <w:tmpl w:val="A5DEC42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0A41E0A"/>
    <w:multiLevelType w:val="hybridMultilevel"/>
    <w:tmpl w:val="45368D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E85316"/>
    <w:multiLevelType w:val="hybridMultilevel"/>
    <w:tmpl w:val="8B965D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E236D3D"/>
    <w:multiLevelType w:val="hybridMultilevel"/>
    <w:tmpl w:val="F948FE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EE209E4"/>
    <w:multiLevelType w:val="hybridMultilevel"/>
    <w:tmpl w:val="5A2A56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0C568C6"/>
    <w:multiLevelType w:val="hybridMultilevel"/>
    <w:tmpl w:val="DC7AE538"/>
    <w:lvl w:ilvl="0" w:tplc="EE98F61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F580D57"/>
    <w:multiLevelType w:val="hybridMultilevel"/>
    <w:tmpl w:val="DCBEFD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362910E8"/>
    <w:multiLevelType w:val="hybridMultilevel"/>
    <w:tmpl w:val="22BE1D04"/>
    <w:lvl w:ilvl="0" w:tplc="7A7ECEB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36854640"/>
    <w:multiLevelType w:val="hybridMultilevel"/>
    <w:tmpl w:val="A27853F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39536F4C"/>
    <w:multiLevelType w:val="hybridMultilevel"/>
    <w:tmpl w:val="2C24DEF0"/>
    <w:lvl w:ilvl="0" w:tplc="1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9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F073BF5"/>
    <w:multiLevelType w:val="hybridMultilevel"/>
    <w:tmpl w:val="BCDA717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419D6896"/>
    <w:multiLevelType w:val="hybridMultilevel"/>
    <w:tmpl w:val="B5BC951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4EC77B04"/>
    <w:multiLevelType w:val="hybridMultilevel"/>
    <w:tmpl w:val="266A000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506B4E1E"/>
    <w:multiLevelType w:val="hybridMultilevel"/>
    <w:tmpl w:val="32E4A57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9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1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5ED56508"/>
    <w:multiLevelType w:val="hybridMultilevel"/>
    <w:tmpl w:val="4CA8172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62952A54"/>
    <w:multiLevelType w:val="hybridMultilevel"/>
    <w:tmpl w:val="0534E65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65B5205D"/>
    <w:multiLevelType w:val="hybridMultilevel"/>
    <w:tmpl w:val="7018D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8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0" w15:restartNumberingAfterBreak="0">
    <w:nsid w:val="6E004FCB"/>
    <w:multiLevelType w:val="hybridMultilevel"/>
    <w:tmpl w:val="35BA9C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1" w15:restartNumberingAfterBreak="0">
    <w:nsid w:val="71A508DA"/>
    <w:multiLevelType w:val="hybridMultilevel"/>
    <w:tmpl w:val="6EBA6B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2" w15:restartNumberingAfterBreak="0">
    <w:nsid w:val="772D3D41"/>
    <w:multiLevelType w:val="hybridMultilevel"/>
    <w:tmpl w:val="67BE4D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0"/>
  </w:num>
  <w:num w:numId="4">
    <w:abstractNumId w:val="9"/>
  </w:num>
  <w:num w:numId="5">
    <w:abstractNumId w:val="24"/>
  </w:num>
  <w:num w:numId="6">
    <w:abstractNumId w:val="10"/>
  </w:num>
  <w:num w:numId="7">
    <w:abstractNumId w:val="13"/>
  </w:num>
  <w:num w:numId="8">
    <w:abstractNumId w:val="29"/>
  </w:num>
  <w:num w:numId="9">
    <w:abstractNumId w:val="19"/>
  </w:num>
  <w:num w:numId="10">
    <w:abstractNumId w:val="31"/>
  </w:num>
  <w:num w:numId="11">
    <w:abstractNumId w:val="34"/>
  </w:num>
  <w:num w:numId="12">
    <w:abstractNumId w:val="22"/>
  </w:num>
  <w:num w:numId="13">
    <w:abstractNumId w:val="17"/>
  </w:num>
  <w:num w:numId="14">
    <w:abstractNumId w:val="5"/>
  </w:num>
  <w:num w:numId="15">
    <w:abstractNumId w:val="33"/>
  </w:num>
  <w:num w:numId="16">
    <w:abstractNumId w:val="21"/>
  </w:num>
  <w:num w:numId="17">
    <w:abstractNumId w:val="6"/>
  </w:num>
  <w:num w:numId="18">
    <w:abstractNumId w:val="26"/>
  </w:num>
  <w:num w:numId="19">
    <w:abstractNumId w:val="3"/>
  </w:num>
  <w:num w:numId="20">
    <w:abstractNumId w:val="39"/>
  </w:num>
  <w:num w:numId="21">
    <w:abstractNumId w:val="30"/>
  </w:num>
  <w:num w:numId="22">
    <w:abstractNumId w:val="37"/>
  </w:num>
  <w:num w:numId="23">
    <w:abstractNumId w:val="11"/>
  </w:num>
  <w:num w:numId="24">
    <w:abstractNumId w:val="18"/>
  </w:num>
  <w:num w:numId="25">
    <w:abstractNumId w:val="7"/>
  </w:num>
  <w:num w:numId="26">
    <w:abstractNumId w:val="38"/>
  </w:num>
  <w:num w:numId="27">
    <w:abstractNumId w:val="20"/>
  </w:num>
  <w:num w:numId="28">
    <w:abstractNumId w:val="23"/>
  </w:num>
  <w:num w:numId="29">
    <w:abstractNumId w:val="14"/>
  </w:num>
  <w:num w:numId="30">
    <w:abstractNumId w:val="15"/>
  </w:num>
  <w:num w:numId="31">
    <w:abstractNumId w:val="8"/>
  </w:num>
  <w:num w:numId="32">
    <w:abstractNumId w:val="28"/>
  </w:num>
  <w:num w:numId="33">
    <w:abstractNumId w:val="36"/>
  </w:num>
  <w:num w:numId="34">
    <w:abstractNumId w:val="16"/>
  </w:num>
  <w:num w:numId="35">
    <w:abstractNumId w:val="1"/>
  </w:num>
  <w:num w:numId="36">
    <w:abstractNumId w:val="2"/>
  </w:num>
  <w:num w:numId="37">
    <w:abstractNumId w:val="35"/>
  </w:num>
  <w:num w:numId="38">
    <w:abstractNumId w:val="12"/>
  </w:num>
  <w:num w:numId="39">
    <w:abstractNumId w:val="41"/>
  </w:num>
  <w:num w:numId="40">
    <w:abstractNumId w:val="40"/>
  </w:num>
  <w:num w:numId="41">
    <w:abstractNumId w:val="32"/>
  </w:num>
  <w:num w:numId="42">
    <w:abstractNumId w:val="42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332C2"/>
    <w:rsid w:val="0004275D"/>
    <w:rsid w:val="0004327D"/>
    <w:rsid w:val="000462F1"/>
    <w:rsid w:val="000475B6"/>
    <w:rsid w:val="00047EAD"/>
    <w:rsid w:val="00053894"/>
    <w:rsid w:val="00054883"/>
    <w:rsid w:val="000569F0"/>
    <w:rsid w:val="00083EEA"/>
    <w:rsid w:val="00096B9B"/>
    <w:rsid w:val="00097F59"/>
    <w:rsid w:val="000A7221"/>
    <w:rsid w:val="000B24D5"/>
    <w:rsid w:val="000B4EC4"/>
    <w:rsid w:val="000C3CB4"/>
    <w:rsid w:val="000D0AE4"/>
    <w:rsid w:val="000E110F"/>
    <w:rsid w:val="000F08EF"/>
    <w:rsid w:val="0010087C"/>
    <w:rsid w:val="00105A21"/>
    <w:rsid w:val="00106BB6"/>
    <w:rsid w:val="00131F2C"/>
    <w:rsid w:val="0013360B"/>
    <w:rsid w:val="00134A70"/>
    <w:rsid w:val="001453EC"/>
    <w:rsid w:val="00162F77"/>
    <w:rsid w:val="00180A6E"/>
    <w:rsid w:val="00191816"/>
    <w:rsid w:val="0019285E"/>
    <w:rsid w:val="001A0BF7"/>
    <w:rsid w:val="001B236D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203585"/>
    <w:rsid w:val="00205CD1"/>
    <w:rsid w:val="002249A3"/>
    <w:rsid w:val="00230B59"/>
    <w:rsid w:val="00240400"/>
    <w:rsid w:val="00252107"/>
    <w:rsid w:val="00261CF5"/>
    <w:rsid w:val="00262217"/>
    <w:rsid w:val="00263E74"/>
    <w:rsid w:val="00276558"/>
    <w:rsid w:val="00286624"/>
    <w:rsid w:val="0029097E"/>
    <w:rsid w:val="002A0EDA"/>
    <w:rsid w:val="002A7853"/>
    <w:rsid w:val="002B365B"/>
    <w:rsid w:val="002B6CFA"/>
    <w:rsid w:val="002C2C5A"/>
    <w:rsid w:val="002C4BD9"/>
    <w:rsid w:val="002E5BF9"/>
    <w:rsid w:val="002E60E6"/>
    <w:rsid w:val="0031475A"/>
    <w:rsid w:val="00315CF4"/>
    <w:rsid w:val="003225BB"/>
    <w:rsid w:val="00340E1B"/>
    <w:rsid w:val="00355AEB"/>
    <w:rsid w:val="003622A2"/>
    <w:rsid w:val="003A196A"/>
    <w:rsid w:val="003A2280"/>
    <w:rsid w:val="003A336C"/>
    <w:rsid w:val="003A6C51"/>
    <w:rsid w:val="003D4B82"/>
    <w:rsid w:val="003D6BF8"/>
    <w:rsid w:val="003F3BA8"/>
    <w:rsid w:val="00412486"/>
    <w:rsid w:val="004137BE"/>
    <w:rsid w:val="00423055"/>
    <w:rsid w:val="004348D0"/>
    <w:rsid w:val="004523F0"/>
    <w:rsid w:val="004529D2"/>
    <w:rsid w:val="00460282"/>
    <w:rsid w:val="00467C0B"/>
    <w:rsid w:val="00471381"/>
    <w:rsid w:val="00480A14"/>
    <w:rsid w:val="0048277D"/>
    <w:rsid w:val="00486A70"/>
    <w:rsid w:val="0049101F"/>
    <w:rsid w:val="004924CF"/>
    <w:rsid w:val="004B3BD5"/>
    <w:rsid w:val="004B43BE"/>
    <w:rsid w:val="004C347B"/>
    <w:rsid w:val="004C4149"/>
    <w:rsid w:val="004D3673"/>
    <w:rsid w:val="004D4D7B"/>
    <w:rsid w:val="004D5DFD"/>
    <w:rsid w:val="004E0669"/>
    <w:rsid w:val="004E30E0"/>
    <w:rsid w:val="004F0C88"/>
    <w:rsid w:val="004F6506"/>
    <w:rsid w:val="00504F14"/>
    <w:rsid w:val="005278CE"/>
    <w:rsid w:val="005337F2"/>
    <w:rsid w:val="005427CC"/>
    <w:rsid w:val="0058031A"/>
    <w:rsid w:val="0058381E"/>
    <w:rsid w:val="005923F0"/>
    <w:rsid w:val="005A3056"/>
    <w:rsid w:val="005A4DA7"/>
    <w:rsid w:val="005B39DD"/>
    <w:rsid w:val="005D406B"/>
    <w:rsid w:val="005D76F8"/>
    <w:rsid w:val="005E0AD7"/>
    <w:rsid w:val="005F136F"/>
    <w:rsid w:val="00610283"/>
    <w:rsid w:val="00611364"/>
    <w:rsid w:val="00612281"/>
    <w:rsid w:val="006127D3"/>
    <w:rsid w:val="006175FB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E2E88"/>
    <w:rsid w:val="006F5348"/>
    <w:rsid w:val="00700057"/>
    <w:rsid w:val="007043EE"/>
    <w:rsid w:val="00712CF7"/>
    <w:rsid w:val="00712FED"/>
    <w:rsid w:val="00713892"/>
    <w:rsid w:val="00732A52"/>
    <w:rsid w:val="007369EE"/>
    <w:rsid w:val="00757B1E"/>
    <w:rsid w:val="00761940"/>
    <w:rsid w:val="0076465D"/>
    <w:rsid w:val="00771A3C"/>
    <w:rsid w:val="007731EE"/>
    <w:rsid w:val="00775CD0"/>
    <w:rsid w:val="00791274"/>
    <w:rsid w:val="007A1F67"/>
    <w:rsid w:val="007B6874"/>
    <w:rsid w:val="007C0831"/>
    <w:rsid w:val="007C31ED"/>
    <w:rsid w:val="007D07D7"/>
    <w:rsid w:val="007D567E"/>
    <w:rsid w:val="007F0F99"/>
    <w:rsid w:val="007F4497"/>
    <w:rsid w:val="0080742B"/>
    <w:rsid w:val="00810956"/>
    <w:rsid w:val="0081154D"/>
    <w:rsid w:val="00821526"/>
    <w:rsid w:val="008245C6"/>
    <w:rsid w:val="00837184"/>
    <w:rsid w:val="00853C83"/>
    <w:rsid w:val="008744BF"/>
    <w:rsid w:val="00877495"/>
    <w:rsid w:val="0089375F"/>
    <w:rsid w:val="00897C83"/>
    <w:rsid w:val="008B6488"/>
    <w:rsid w:val="008D40BE"/>
    <w:rsid w:val="008E61BF"/>
    <w:rsid w:val="008F66E7"/>
    <w:rsid w:val="00903937"/>
    <w:rsid w:val="00906062"/>
    <w:rsid w:val="00911888"/>
    <w:rsid w:val="009136B6"/>
    <w:rsid w:val="0092168A"/>
    <w:rsid w:val="0092375F"/>
    <w:rsid w:val="00923DA4"/>
    <w:rsid w:val="00943420"/>
    <w:rsid w:val="00955ADC"/>
    <w:rsid w:val="00967A6B"/>
    <w:rsid w:val="00973DF4"/>
    <w:rsid w:val="009A5B8A"/>
    <w:rsid w:val="009B45C3"/>
    <w:rsid w:val="009C2574"/>
    <w:rsid w:val="009C4BF5"/>
    <w:rsid w:val="009D2A9A"/>
    <w:rsid w:val="009D6997"/>
    <w:rsid w:val="009D7D31"/>
    <w:rsid w:val="009E6199"/>
    <w:rsid w:val="009E748F"/>
    <w:rsid w:val="009F3499"/>
    <w:rsid w:val="00A03BAA"/>
    <w:rsid w:val="00A11C5E"/>
    <w:rsid w:val="00A12553"/>
    <w:rsid w:val="00A15456"/>
    <w:rsid w:val="00A206EC"/>
    <w:rsid w:val="00A35192"/>
    <w:rsid w:val="00A37CCA"/>
    <w:rsid w:val="00A677EA"/>
    <w:rsid w:val="00A7121B"/>
    <w:rsid w:val="00A746C2"/>
    <w:rsid w:val="00A9339C"/>
    <w:rsid w:val="00AA3644"/>
    <w:rsid w:val="00AA3E53"/>
    <w:rsid w:val="00AA6E95"/>
    <w:rsid w:val="00AB7A6E"/>
    <w:rsid w:val="00AE0B3F"/>
    <w:rsid w:val="00AE1BF2"/>
    <w:rsid w:val="00B201D2"/>
    <w:rsid w:val="00B456CC"/>
    <w:rsid w:val="00B70744"/>
    <w:rsid w:val="00B71224"/>
    <w:rsid w:val="00B72F44"/>
    <w:rsid w:val="00B74EF9"/>
    <w:rsid w:val="00B7613C"/>
    <w:rsid w:val="00B9382D"/>
    <w:rsid w:val="00BA04E2"/>
    <w:rsid w:val="00BA0E7E"/>
    <w:rsid w:val="00BA3CCC"/>
    <w:rsid w:val="00BC000B"/>
    <w:rsid w:val="00BC37E3"/>
    <w:rsid w:val="00BD0AEC"/>
    <w:rsid w:val="00BD51F3"/>
    <w:rsid w:val="00C04887"/>
    <w:rsid w:val="00C248D0"/>
    <w:rsid w:val="00C5526A"/>
    <w:rsid w:val="00C570D4"/>
    <w:rsid w:val="00C70575"/>
    <w:rsid w:val="00C709A3"/>
    <w:rsid w:val="00C833A1"/>
    <w:rsid w:val="00C86932"/>
    <w:rsid w:val="00CC0546"/>
    <w:rsid w:val="00CC3805"/>
    <w:rsid w:val="00D060B9"/>
    <w:rsid w:val="00D06435"/>
    <w:rsid w:val="00D107B0"/>
    <w:rsid w:val="00D423C7"/>
    <w:rsid w:val="00D4536F"/>
    <w:rsid w:val="00D6496F"/>
    <w:rsid w:val="00D67604"/>
    <w:rsid w:val="00D8737F"/>
    <w:rsid w:val="00D942E7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D2914"/>
    <w:rsid w:val="00DE3BFA"/>
    <w:rsid w:val="00DF1D97"/>
    <w:rsid w:val="00DF569B"/>
    <w:rsid w:val="00DF73A3"/>
    <w:rsid w:val="00E101F0"/>
    <w:rsid w:val="00E12CB2"/>
    <w:rsid w:val="00E531B0"/>
    <w:rsid w:val="00E87037"/>
    <w:rsid w:val="00E9002F"/>
    <w:rsid w:val="00EA34B8"/>
    <w:rsid w:val="00EA3DDD"/>
    <w:rsid w:val="00EB40AD"/>
    <w:rsid w:val="00EC00F1"/>
    <w:rsid w:val="00EC71BF"/>
    <w:rsid w:val="00EE20CF"/>
    <w:rsid w:val="00EF0AF2"/>
    <w:rsid w:val="00EF49CE"/>
    <w:rsid w:val="00F13353"/>
    <w:rsid w:val="00F249F1"/>
    <w:rsid w:val="00F25ACE"/>
    <w:rsid w:val="00F4010E"/>
    <w:rsid w:val="00F45C8F"/>
    <w:rsid w:val="00F52D6E"/>
    <w:rsid w:val="00F53114"/>
    <w:rsid w:val="00F538C9"/>
    <w:rsid w:val="00F56417"/>
    <w:rsid w:val="00F62527"/>
    <w:rsid w:val="00F70946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5862CF10</Template>
  <TotalTime>1</TotalTime>
  <Pages>11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Loren Savage</cp:lastModifiedBy>
  <cp:revision>2</cp:revision>
  <dcterms:created xsi:type="dcterms:W3CDTF">2018-01-14T19:14:00Z</dcterms:created>
  <dcterms:modified xsi:type="dcterms:W3CDTF">2018-01-14T19:14:00Z</dcterms:modified>
</cp:coreProperties>
</file>