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4AF" w:rsidRDefault="00927DC0" w:rsidP="00572BE8">
      <w:pPr>
        <w:ind w:left="0"/>
        <w:jc w:val="center"/>
        <w:rPr>
          <w:rFonts w:cs="Arial"/>
          <w:b/>
          <w:color w:val="2E74B5" w:themeColor="accent1" w:themeShade="BF"/>
          <w:sz w:val="52"/>
          <w:szCs w:val="52"/>
        </w:rPr>
      </w:pPr>
      <w:r>
        <w:rPr>
          <w:rFonts w:cs="Arial"/>
          <w:noProof/>
          <w:color w:val="2E74B5" w:themeColor="accent1" w:themeShade="BF"/>
          <w:sz w:val="52"/>
          <w:szCs w:val="52"/>
          <w:lang w:eastAsia="en-NZ"/>
        </w:rPr>
        <w:drawing>
          <wp:anchor distT="0" distB="0" distL="114300" distR="114300" simplePos="0" relativeHeight="251674624" behindDoc="1" locked="0" layoutInCell="1" allowOverlap="1" wp14:anchorId="1EBC00B2" wp14:editId="2D736A68">
            <wp:simplePos x="0" y="0"/>
            <wp:positionH relativeFrom="column">
              <wp:posOffset>1070726</wp:posOffset>
            </wp:positionH>
            <wp:positionV relativeFrom="paragraph">
              <wp:posOffset>2889250</wp:posOffset>
            </wp:positionV>
            <wp:extent cx="3436159" cy="2286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ehive_ NZ government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159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878" w:rsidRPr="00FD4878">
        <w:rPr>
          <w:rFonts w:cs="Arial"/>
          <w:b/>
          <w:color w:val="2E74B5" w:themeColor="accent1" w:themeShade="BF"/>
          <w:sz w:val="52"/>
          <w:szCs w:val="52"/>
        </w:rPr>
        <w:t>Media Statement</w:t>
      </w:r>
      <w:r w:rsidR="00EF46B6">
        <w:rPr>
          <w:rFonts w:cs="Arial"/>
          <w:color w:val="2E74B5" w:themeColor="accent1" w:themeShade="BF"/>
          <w:sz w:val="52"/>
          <w:szCs w:val="52"/>
        </w:rPr>
        <w:br/>
      </w:r>
      <w:r w:rsidR="00FD4878">
        <w:rPr>
          <w:rFonts w:cs="Arial"/>
          <w:color w:val="2E74B5" w:themeColor="accent1" w:themeShade="BF"/>
          <w:sz w:val="52"/>
          <w:szCs w:val="52"/>
        </w:rPr>
        <w:t xml:space="preserve">about the </w:t>
      </w:r>
      <w:r w:rsidR="009E3C5D">
        <w:rPr>
          <w:rFonts w:cs="Arial"/>
          <w:color w:val="2E74B5" w:themeColor="accent1" w:themeShade="BF"/>
          <w:sz w:val="52"/>
          <w:szCs w:val="52"/>
        </w:rPr>
        <w:t>new</w:t>
      </w:r>
      <w:r w:rsidR="00FD4878">
        <w:rPr>
          <w:rFonts w:cs="Arial"/>
          <w:color w:val="2E74B5" w:themeColor="accent1" w:themeShade="BF"/>
          <w:sz w:val="52"/>
          <w:szCs w:val="52"/>
        </w:rPr>
        <w:br/>
      </w:r>
      <w:r w:rsidR="00EC54AF" w:rsidRPr="00972221">
        <w:rPr>
          <w:rFonts w:cs="Arial"/>
          <w:color w:val="2E74B5" w:themeColor="accent1" w:themeShade="BF"/>
          <w:sz w:val="52"/>
          <w:szCs w:val="52"/>
        </w:rPr>
        <w:t xml:space="preserve">Disability Support System </w:t>
      </w:r>
      <w:r w:rsidR="00246056">
        <w:rPr>
          <w:rFonts w:cs="Arial"/>
          <w:color w:val="2E74B5" w:themeColor="accent1" w:themeShade="BF"/>
          <w:sz w:val="52"/>
          <w:szCs w:val="52"/>
        </w:rPr>
        <w:br/>
      </w:r>
      <w:r w:rsidR="00246056" w:rsidRPr="00246056">
        <w:rPr>
          <w:rFonts w:cs="Arial"/>
          <w:b/>
          <w:color w:val="2E74B5" w:themeColor="accent1" w:themeShade="BF"/>
          <w:sz w:val="52"/>
          <w:szCs w:val="52"/>
        </w:rPr>
        <w:t>26 April 2018</w:t>
      </w:r>
      <w:r w:rsidR="00972221" w:rsidRPr="00972221">
        <w:rPr>
          <w:rFonts w:cs="Arial"/>
          <w:color w:val="2E74B5" w:themeColor="accent1" w:themeShade="BF"/>
          <w:sz w:val="52"/>
          <w:szCs w:val="52"/>
        </w:rPr>
        <w:br/>
      </w:r>
    </w:p>
    <w:p w:rsidR="00EC54AF" w:rsidRPr="00972221" w:rsidRDefault="009E3C5D" w:rsidP="00572BE8">
      <w:pPr>
        <w:ind w:left="0"/>
        <w:jc w:val="center"/>
        <w:rPr>
          <w:rFonts w:cs="Arial"/>
          <w:color w:val="2E74B5" w:themeColor="accent1" w:themeShade="BF"/>
          <w:sz w:val="52"/>
          <w:szCs w:val="52"/>
        </w:rPr>
      </w:pPr>
      <w:r w:rsidRPr="009E3C5D">
        <w:rPr>
          <w:rFonts w:cs="Arial"/>
          <w:noProof/>
          <w:color w:val="2E74B5" w:themeColor="accent1" w:themeShade="BF"/>
          <w:sz w:val="52"/>
          <w:szCs w:val="52"/>
          <w:lang w:eastAsia="en-NZ"/>
        </w:rPr>
        <w:drawing>
          <wp:anchor distT="0" distB="0" distL="114300" distR="114300" simplePos="0" relativeHeight="252084224" behindDoc="1" locked="0" layoutInCell="1" allowOverlap="1" wp14:anchorId="12901583" wp14:editId="3C96019B">
            <wp:simplePos x="0" y="0"/>
            <wp:positionH relativeFrom="column">
              <wp:posOffset>317500</wp:posOffset>
            </wp:positionH>
            <wp:positionV relativeFrom="paragraph">
              <wp:posOffset>901065</wp:posOffset>
            </wp:positionV>
            <wp:extent cx="1172845" cy="1617980"/>
            <wp:effectExtent l="0" t="0" r="8255" b="127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5"/>
                    <a:stretch/>
                  </pic:blipFill>
                  <pic:spPr bwMode="auto">
                    <a:xfrm>
                      <a:off x="0" y="0"/>
                      <a:ext cx="1172845" cy="161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3C5D">
        <w:rPr>
          <w:rFonts w:cs="Arial"/>
          <w:noProof/>
          <w:color w:val="2E74B5" w:themeColor="accent1" w:themeShade="BF"/>
          <w:sz w:val="52"/>
          <w:szCs w:val="52"/>
          <w:lang w:eastAsia="en-NZ"/>
        </w:rPr>
        <w:drawing>
          <wp:anchor distT="0" distB="0" distL="114300" distR="114300" simplePos="0" relativeHeight="252083200" behindDoc="1" locked="0" layoutInCell="1" allowOverlap="1" wp14:anchorId="265F7353" wp14:editId="36D80980">
            <wp:simplePos x="0" y="0"/>
            <wp:positionH relativeFrom="column">
              <wp:posOffset>3984445</wp:posOffset>
            </wp:positionH>
            <wp:positionV relativeFrom="paragraph">
              <wp:posOffset>886460</wp:posOffset>
            </wp:positionV>
            <wp:extent cx="1224915" cy="1591945"/>
            <wp:effectExtent l="0" t="0" r="0" b="8255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" r="-1614"/>
                    <a:stretch/>
                  </pic:blipFill>
                  <pic:spPr>
                    <a:xfrm>
                      <a:off x="0" y="0"/>
                      <a:ext cx="122491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221" w:rsidRPr="00972221" w:rsidRDefault="00972221" w:rsidP="00572BE8">
      <w:pPr>
        <w:ind w:left="0"/>
        <w:jc w:val="center"/>
        <w:rPr>
          <w:rFonts w:cs="Arial"/>
          <w:color w:val="2E74B5" w:themeColor="accent1" w:themeShade="BF"/>
          <w:sz w:val="52"/>
          <w:szCs w:val="52"/>
        </w:rPr>
      </w:pPr>
    </w:p>
    <w:p w:rsidR="00F84E9F" w:rsidRDefault="00F84E9F" w:rsidP="00572BE8">
      <w:pPr>
        <w:ind w:left="0"/>
        <w:jc w:val="center"/>
        <w:rPr>
          <w:rFonts w:cs="Arial"/>
          <w:color w:val="2E74B5" w:themeColor="accent1" w:themeShade="BF"/>
          <w:sz w:val="52"/>
          <w:szCs w:val="52"/>
        </w:rPr>
      </w:pPr>
    </w:p>
    <w:p w:rsidR="00EC54AF" w:rsidRPr="00972221" w:rsidRDefault="00972221" w:rsidP="00572BE8">
      <w:pPr>
        <w:ind w:left="0"/>
        <w:jc w:val="center"/>
        <w:rPr>
          <w:rFonts w:cs="Arial"/>
          <w:color w:val="2E74B5" w:themeColor="accent1" w:themeShade="BF"/>
          <w:sz w:val="52"/>
          <w:szCs w:val="52"/>
        </w:rPr>
      </w:pPr>
      <w:r w:rsidRPr="00972221">
        <w:rPr>
          <w:rFonts w:cs="Arial"/>
          <w:color w:val="2E74B5" w:themeColor="accent1" w:themeShade="BF"/>
          <w:sz w:val="52"/>
          <w:szCs w:val="52"/>
        </w:rPr>
        <w:t>Easy Read</w:t>
      </w:r>
    </w:p>
    <w:p w:rsidR="00972221" w:rsidRPr="00972221" w:rsidRDefault="00EF46B6" w:rsidP="00572BE8">
      <w:pPr>
        <w:ind w:left="0"/>
        <w:jc w:val="center"/>
        <w:rPr>
          <w:rFonts w:cs="Arial"/>
          <w:color w:val="2E74B5" w:themeColor="accent1" w:themeShade="BF"/>
          <w:sz w:val="52"/>
          <w:szCs w:val="52"/>
        </w:rPr>
      </w:pPr>
      <w:r>
        <w:rPr>
          <w:rFonts w:cs="Arial"/>
          <w:color w:val="2E74B5" w:themeColor="accent1" w:themeShade="BF"/>
          <w:sz w:val="52"/>
          <w:szCs w:val="52"/>
        </w:rPr>
        <w:t>April</w:t>
      </w:r>
      <w:r w:rsidR="00972221" w:rsidRPr="00972221">
        <w:rPr>
          <w:rFonts w:cs="Arial"/>
          <w:color w:val="2E74B5" w:themeColor="accent1" w:themeShade="BF"/>
          <w:sz w:val="52"/>
          <w:szCs w:val="52"/>
        </w:rPr>
        <w:t xml:space="preserve"> 2018</w:t>
      </w:r>
    </w:p>
    <w:p w:rsidR="00927DC0" w:rsidRPr="00EC54AF" w:rsidRDefault="00EC54AF" w:rsidP="00927DC0">
      <w:pPr>
        <w:pStyle w:val="Heading1"/>
        <w:ind w:left="0"/>
      </w:pPr>
      <w:r>
        <w:br w:type="column"/>
      </w:r>
      <w:r w:rsidR="00927DC0" w:rsidRPr="00EC54AF">
        <w:lastRenderedPageBreak/>
        <w:t>Before you start</w:t>
      </w:r>
    </w:p>
    <w:p w:rsidR="00927DC0" w:rsidRPr="005A37A0" w:rsidRDefault="00927DC0" w:rsidP="00927DC0">
      <w:pPr>
        <w:spacing w:after="240"/>
        <w:rPr>
          <w:rFonts w:cs="Arial"/>
          <w:szCs w:val="36"/>
        </w:rPr>
      </w:pPr>
    </w:p>
    <w:p w:rsidR="00927DC0" w:rsidRPr="005A37A0" w:rsidRDefault="00927DC0" w:rsidP="00927DC0">
      <w:pPr>
        <w:spacing w:after="240"/>
        <w:rPr>
          <w:rFonts w:cs="Arial"/>
          <w:szCs w:val="36"/>
        </w:rPr>
      </w:pPr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2104704" behindDoc="1" locked="0" layoutInCell="1" allowOverlap="1" wp14:anchorId="76B1E6F9" wp14:editId="21F6C63C">
            <wp:simplePos x="0" y="0"/>
            <wp:positionH relativeFrom="column">
              <wp:posOffset>-8890</wp:posOffset>
            </wp:positionH>
            <wp:positionV relativeFrom="paragraph">
              <wp:posOffset>22860</wp:posOffset>
            </wp:positionV>
            <wp:extent cx="1363345" cy="1927860"/>
            <wp:effectExtent l="0" t="0" r="825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fused_edited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DC0" w:rsidRPr="005A37A0" w:rsidRDefault="00927DC0" w:rsidP="00927DC0">
      <w:pPr>
        <w:spacing w:after="240"/>
        <w:ind w:left="3402"/>
        <w:rPr>
          <w:rFonts w:cs="Arial"/>
          <w:szCs w:val="36"/>
        </w:rPr>
      </w:pPr>
      <w:r w:rsidRPr="005A37A0">
        <w:rPr>
          <w:rFonts w:cs="Arial"/>
          <w:szCs w:val="36"/>
        </w:rPr>
        <w:t>This is a long document.</w:t>
      </w:r>
    </w:p>
    <w:p w:rsidR="00927DC0" w:rsidRPr="005A37A0" w:rsidRDefault="00927DC0" w:rsidP="00927DC0">
      <w:pPr>
        <w:spacing w:after="240"/>
        <w:rPr>
          <w:rFonts w:cs="Arial"/>
          <w:szCs w:val="36"/>
        </w:rPr>
      </w:pPr>
    </w:p>
    <w:p w:rsidR="00927DC0" w:rsidRPr="005A37A0" w:rsidRDefault="00927DC0" w:rsidP="00927DC0">
      <w:pPr>
        <w:spacing w:after="240"/>
        <w:rPr>
          <w:rFonts w:cs="Arial"/>
          <w:szCs w:val="36"/>
        </w:rPr>
      </w:pPr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2105728" behindDoc="1" locked="0" layoutInCell="1" allowOverlap="1" wp14:anchorId="131FB54E" wp14:editId="427B2C14">
            <wp:simplePos x="0" y="0"/>
            <wp:positionH relativeFrom="column">
              <wp:posOffset>-287682</wp:posOffset>
            </wp:positionH>
            <wp:positionV relativeFrom="paragraph">
              <wp:posOffset>402203</wp:posOffset>
            </wp:positionV>
            <wp:extent cx="2305219" cy="1630018"/>
            <wp:effectExtent l="0" t="0" r="0" b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ew EASY READ_edited-01-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219" cy="163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DC0" w:rsidRPr="005A37A0" w:rsidRDefault="00927DC0" w:rsidP="00927DC0">
      <w:pPr>
        <w:spacing w:after="240"/>
        <w:ind w:left="3402"/>
        <w:rPr>
          <w:rFonts w:cs="Arial"/>
          <w:szCs w:val="36"/>
        </w:rPr>
      </w:pPr>
      <w:r w:rsidRPr="005A37A0">
        <w:rPr>
          <w:rFonts w:cs="Arial"/>
          <w:szCs w:val="36"/>
        </w:rPr>
        <w:t>While it is written in Easy Read it can be hard for some people to read a document this long.</w:t>
      </w:r>
    </w:p>
    <w:p w:rsidR="00927DC0" w:rsidRPr="005A37A0" w:rsidRDefault="00927DC0" w:rsidP="00927DC0">
      <w:pPr>
        <w:spacing w:after="240"/>
        <w:ind w:left="2880"/>
        <w:rPr>
          <w:rFonts w:cs="Arial"/>
          <w:szCs w:val="36"/>
        </w:rPr>
      </w:pPr>
    </w:p>
    <w:p w:rsidR="00927DC0" w:rsidRPr="005A37A0" w:rsidRDefault="00927DC0" w:rsidP="00927DC0">
      <w:pPr>
        <w:spacing w:after="240"/>
        <w:ind w:left="2880"/>
        <w:rPr>
          <w:rFonts w:cs="Arial"/>
          <w:szCs w:val="36"/>
        </w:rPr>
      </w:pPr>
      <w:r w:rsidRPr="005A37A0">
        <w:rPr>
          <w:rFonts w:cs="Arial"/>
          <w:noProof/>
          <w:lang w:eastAsia="en-NZ"/>
        </w:rPr>
        <w:drawing>
          <wp:anchor distT="0" distB="0" distL="114300" distR="114300" simplePos="0" relativeHeight="252103680" behindDoc="0" locked="0" layoutInCell="1" allowOverlap="1" wp14:anchorId="0A56E4B1" wp14:editId="42902395">
            <wp:simplePos x="0" y="0"/>
            <wp:positionH relativeFrom="column">
              <wp:posOffset>-149777</wp:posOffset>
            </wp:positionH>
            <wp:positionV relativeFrom="paragraph">
              <wp:posOffset>527299</wp:posOffset>
            </wp:positionV>
            <wp:extent cx="1860550" cy="1273175"/>
            <wp:effectExtent l="0" t="0" r="6350" b="3175"/>
            <wp:wrapNone/>
            <wp:docPr id="20" name="Picture 20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DC0" w:rsidRDefault="00927DC0" w:rsidP="00927DC0">
      <w:pPr>
        <w:spacing w:after="240"/>
        <w:ind w:left="3402"/>
        <w:rPr>
          <w:rFonts w:cs="Arial"/>
          <w:szCs w:val="36"/>
        </w:rPr>
      </w:pPr>
      <w:r w:rsidRPr="005A37A0">
        <w:rPr>
          <w:rFonts w:cs="Arial"/>
          <w:szCs w:val="36"/>
        </w:rPr>
        <w:t>Some things yo</w:t>
      </w:r>
      <w:r>
        <w:rPr>
          <w:rFonts w:cs="Arial"/>
          <w:szCs w:val="36"/>
        </w:rPr>
        <w:t>u can do to make it easier are:</w:t>
      </w:r>
    </w:p>
    <w:p w:rsidR="00927DC0" w:rsidRDefault="00927DC0" w:rsidP="00927DC0">
      <w:pPr>
        <w:pStyle w:val="ListParagraph"/>
        <w:numPr>
          <w:ilvl w:val="0"/>
          <w:numId w:val="1"/>
        </w:numPr>
        <w:spacing w:after="240" w:line="360" w:lineRule="auto"/>
        <w:rPr>
          <w:rFonts w:cs="Arial"/>
          <w:szCs w:val="36"/>
        </w:rPr>
      </w:pPr>
      <w:r>
        <w:rPr>
          <w:rFonts w:cs="Arial"/>
          <w:szCs w:val="36"/>
        </w:rPr>
        <w:t>read it a few pages at a time</w:t>
      </w:r>
    </w:p>
    <w:p w:rsidR="00927DC0" w:rsidRDefault="00927DC0" w:rsidP="00927DC0">
      <w:pPr>
        <w:pStyle w:val="ListParagraph"/>
        <w:spacing w:after="240" w:line="360" w:lineRule="auto"/>
        <w:ind w:left="3762"/>
        <w:rPr>
          <w:rFonts w:cs="Arial"/>
          <w:szCs w:val="36"/>
        </w:rPr>
      </w:pPr>
    </w:p>
    <w:p w:rsidR="00927DC0" w:rsidRDefault="00927DC0" w:rsidP="00927DC0">
      <w:pPr>
        <w:pStyle w:val="ListParagraph"/>
        <w:spacing w:after="240" w:line="360" w:lineRule="auto"/>
        <w:ind w:left="3762"/>
        <w:rPr>
          <w:rFonts w:cs="Arial"/>
          <w:szCs w:val="36"/>
        </w:rPr>
      </w:pPr>
    </w:p>
    <w:p w:rsidR="00927DC0" w:rsidRDefault="00927DC0" w:rsidP="00927DC0">
      <w:pPr>
        <w:pStyle w:val="ListParagraph"/>
        <w:numPr>
          <w:ilvl w:val="0"/>
          <w:numId w:val="1"/>
        </w:numPr>
        <w:spacing w:after="240" w:line="360" w:lineRule="auto"/>
      </w:pPr>
      <w:r w:rsidRPr="00572BE8">
        <w:rPr>
          <w:rFonts w:cs="Arial"/>
          <w:szCs w:val="36"/>
        </w:rPr>
        <w:t>have someone help you to understand it.</w:t>
      </w:r>
    </w:p>
    <w:p w:rsidR="00FD4878" w:rsidRDefault="00927DC0" w:rsidP="00572BE8">
      <w:pPr>
        <w:pStyle w:val="Heading1"/>
        <w:ind w:left="0"/>
      </w:pPr>
      <w:r>
        <w:br w:type="column"/>
      </w:r>
      <w:r w:rsidR="00FD4878">
        <w:lastRenderedPageBreak/>
        <w:t>What is a media statement?</w:t>
      </w:r>
    </w:p>
    <w:p w:rsidR="00FD4878" w:rsidRDefault="009E3C5D" w:rsidP="00FD4878">
      <w:r>
        <w:rPr>
          <w:noProof/>
          <w:lang w:eastAsia="en-NZ"/>
        </w:rPr>
        <w:drawing>
          <wp:anchor distT="0" distB="0" distL="114300" distR="114300" simplePos="0" relativeHeight="252081152" behindDoc="1" locked="0" layoutInCell="1" allowOverlap="1" wp14:anchorId="195A10C2" wp14:editId="2F41919C">
            <wp:simplePos x="0" y="0"/>
            <wp:positionH relativeFrom="column">
              <wp:posOffset>374073</wp:posOffset>
            </wp:positionH>
            <wp:positionV relativeFrom="paragraph">
              <wp:posOffset>463839</wp:posOffset>
            </wp:positionV>
            <wp:extent cx="1028700" cy="1464296"/>
            <wp:effectExtent l="0" t="0" r="0" b="3175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advocacy assis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36" cy="1470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4878" w:rsidRDefault="00E97201" w:rsidP="00C23C80">
      <w:pPr>
        <w:ind w:left="3600"/>
      </w:pPr>
      <w:r>
        <w:rPr>
          <w:noProof/>
          <w:lang w:eastAsia="en-NZ"/>
        </w:rPr>
        <w:drawing>
          <wp:anchor distT="0" distB="0" distL="114300" distR="114300" simplePos="0" relativeHeight="252091392" behindDoc="1" locked="0" layoutInCell="1" allowOverlap="1" wp14:anchorId="6A0FD970" wp14:editId="7D15963E">
            <wp:simplePos x="0" y="0"/>
            <wp:positionH relativeFrom="column">
              <wp:posOffset>31750</wp:posOffset>
            </wp:positionH>
            <wp:positionV relativeFrom="paragraph">
              <wp:posOffset>2792730</wp:posOffset>
            </wp:positionV>
            <wp:extent cx="1496060" cy="1588770"/>
            <wp:effectExtent l="0" t="0" r="889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dio open clipar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C5D">
        <w:rPr>
          <w:noProof/>
          <w:lang w:eastAsia="en-NZ"/>
        </w:rPr>
        <w:drawing>
          <wp:anchor distT="0" distB="0" distL="114300" distR="114300" simplePos="0" relativeHeight="252085248" behindDoc="1" locked="0" layoutInCell="1" allowOverlap="1" wp14:anchorId="77855216" wp14:editId="50AB1213">
            <wp:simplePos x="0" y="0"/>
            <wp:positionH relativeFrom="column">
              <wp:posOffset>215384</wp:posOffset>
            </wp:positionH>
            <wp:positionV relativeFrom="paragraph">
              <wp:posOffset>1337430</wp:posOffset>
            </wp:positionV>
            <wp:extent cx="1112807" cy="1052197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nformation Easy It Acces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807" cy="1052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878">
        <w:t xml:space="preserve">A media statement </w:t>
      </w:r>
      <w:r w:rsidR="00C23C80">
        <w:t xml:space="preserve">is a way to get an important message to a lot of people. </w:t>
      </w:r>
      <w:r w:rsidR="00C23C80">
        <w:br/>
      </w:r>
      <w:r w:rsidR="00C23C80">
        <w:br/>
      </w:r>
      <w:r w:rsidR="00C23C80">
        <w:br/>
        <w:t xml:space="preserve">A media statement is sent to people and organisations that will be interested in the story. </w:t>
      </w:r>
    </w:p>
    <w:p w:rsidR="00C23C80" w:rsidRDefault="00C23C80" w:rsidP="00C23C80">
      <w:pPr>
        <w:ind w:left="3600"/>
      </w:pPr>
      <w:r>
        <w:t>A media statement is sent to:</w:t>
      </w:r>
    </w:p>
    <w:p w:rsidR="00C23C80" w:rsidRDefault="00C23C80" w:rsidP="007E12FE">
      <w:pPr>
        <w:pStyle w:val="ListParagraph"/>
        <w:numPr>
          <w:ilvl w:val="0"/>
          <w:numId w:val="13"/>
        </w:numPr>
        <w:ind w:left="3960"/>
      </w:pPr>
      <w:r>
        <w:t>radio stations</w:t>
      </w:r>
      <w:r w:rsidR="009E3C5D">
        <w:br/>
      </w:r>
      <w:r>
        <w:br/>
      </w:r>
      <w:r>
        <w:br/>
      </w:r>
    </w:p>
    <w:p w:rsidR="007E2643" w:rsidRPr="00E97201" w:rsidRDefault="009E3C5D" w:rsidP="007E12FE">
      <w:pPr>
        <w:pStyle w:val="ListParagraph"/>
        <w:numPr>
          <w:ilvl w:val="0"/>
          <w:numId w:val="13"/>
        </w:numPr>
        <w:spacing w:line="360" w:lineRule="auto"/>
        <w:ind w:left="3960"/>
        <w:rPr>
          <w:rStyle w:val="Hyperlink"/>
          <w:color w:val="auto"/>
          <w:u w:val="none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86272" behindDoc="1" locked="0" layoutInCell="1" allowOverlap="1" wp14:anchorId="4516CC7B" wp14:editId="16AF53AB">
            <wp:simplePos x="0" y="0"/>
            <wp:positionH relativeFrom="column">
              <wp:posOffset>277438</wp:posOffset>
            </wp:positionH>
            <wp:positionV relativeFrom="paragraph">
              <wp:posOffset>149571</wp:posOffset>
            </wp:positionV>
            <wp:extent cx="1302588" cy="1355794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Websit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588" cy="1355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C80">
        <w:t>online news organisations</w:t>
      </w:r>
      <w:r w:rsidR="00C23C80">
        <w:br/>
      </w:r>
      <w:r w:rsidR="00E97201">
        <w:br/>
      </w:r>
      <w:r w:rsidR="00C23C80">
        <w:br/>
      </w:r>
      <w:r w:rsidR="00F8687D">
        <w:t>Websites</w:t>
      </w:r>
      <w:r w:rsidR="00C23C80">
        <w:t xml:space="preserve"> like </w:t>
      </w:r>
      <w:r w:rsidR="00F8687D" w:rsidRPr="00F8687D">
        <w:rPr>
          <w:b/>
        </w:rPr>
        <w:t>www.</w:t>
      </w:r>
      <w:r w:rsidR="00C23C80" w:rsidRPr="00F8687D">
        <w:rPr>
          <w:b/>
        </w:rPr>
        <w:t xml:space="preserve">stuff.co.nz </w:t>
      </w:r>
      <w:r w:rsidR="007E2643" w:rsidRPr="00F8687D">
        <w:rPr>
          <w:b/>
        </w:rPr>
        <w:t xml:space="preserve">and </w:t>
      </w:r>
      <w:hyperlink r:id="rId18" w:history="1">
        <w:r w:rsidR="00066615" w:rsidRPr="007D315C">
          <w:rPr>
            <w:rStyle w:val="Hyperlink"/>
            <w:b/>
          </w:rPr>
          <w:t>www.nzherald.co.nz</w:t>
        </w:r>
      </w:hyperlink>
      <w:r w:rsidR="00E97201">
        <w:rPr>
          <w:rStyle w:val="Hyperlink"/>
          <w:b/>
        </w:rPr>
        <w:br/>
      </w:r>
      <w:r w:rsidR="00E97201">
        <w:rPr>
          <w:rStyle w:val="Hyperlink"/>
          <w:b/>
        </w:rPr>
        <w:br/>
      </w:r>
      <w:r w:rsidR="00E97201">
        <w:rPr>
          <w:rStyle w:val="Hyperlink"/>
          <w:b/>
        </w:rPr>
        <w:br/>
      </w:r>
    </w:p>
    <w:p w:rsidR="00E97201" w:rsidRDefault="00E97201" w:rsidP="007E12FE">
      <w:pPr>
        <w:pStyle w:val="ListParagraph"/>
        <w:numPr>
          <w:ilvl w:val="0"/>
          <w:numId w:val="13"/>
        </w:numPr>
        <w:ind w:left="3960"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093440" behindDoc="1" locked="0" layoutInCell="1" allowOverlap="1" wp14:anchorId="0A826499" wp14:editId="475A0012">
            <wp:simplePos x="0" y="0"/>
            <wp:positionH relativeFrom="column">
              <wp:posOffset>260292</wp:posOffset>
            </wp:positionH>
            <wp:positionV relativeFrom="paragraph">
              <wp:posOffset>-97270</wp:posOffset>
            </wp:positionV>
            <wp:extent cx="1257300" cy="7270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spaperic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local newspapers</w:t>
      </w:r>
      <w:r w:rsidR="00842C6D">
        <w:t>.</w:t>
      </w:r>
      <w:r>
        <w:br/>
      </w:r>
    </w:p>
    <w:p w:rsidR="00E97201" w:rsidRPr="00066615" w:rsidRDefault="00842C6D" w:rsidP="00E97201">
      <w:r>
        <w:rPr>
          <w:noProof/>
          <w:lang w:eastAsia="en-NZ"/>
        </w:rPr>
        <w:drawing>
          <wp:anchor distT="0" distB="0" distL="114300" distR="114300" simplePos="0" relativeHeight="252095488" behindDoc="1" locked="0" layoutInCell="1" allowOverlap="1" wp14:anchorId="25D5C5B1" wp14:editId="150DDFAF">
            <wp:simplePos x="0" y="0"/>
            <wp:positionH relativeFrom="column">
              <wp:posOffset>48376</wp:posOffset>
            </wp:positionH>
            <wp:positionV relativeFrom="paragraph">
              <wp:posOffset>534496</wp:posOffset>
            </wp:positionV>
            <wp:extent cx="1496060" cy="1588770"/>
            <wp:effectExtent l="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dio open clipar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615" w:rsidRPr="00066615" w:rsidRDefault="00066615" w:rsidP="00066615">
      <w:pPr>
        <w:ind w:left="3600"/>
      </w:pPr>
      <w:r w:rsidRPr="00066615">
        <w:t xml:space="preserve">These places will put the story: </w:t>
      </w:r>
    </w:p>
    <w:p w:rsidR="00E97201" w:rsidRDefault="00842C6D" w:rsidP="007E12FE">
      <w:pPr>
        <w:pStyle w:val="ListParagraph"/>
        <w:numPr>
          <w:ilvl w:val="0"/>
          <w:numId w:val="13"/>
        </w:numPr>
        <w:spacing w:line="360" w:lineRule="auto"/>
        <w:ind w:left="3960"/>
      </w:pPr>
      <w:r>
        <w:rPr>
          <w:noProof/>
          <w:lang w:val="en-NZ" w:eastAsia="en-NZ"/>
        </w:rPr>
        <w:drawing>
          <wp:anchor distT="0" distB="0" distL="114300" distR="114300" simplePos="0" relativeHeight="252090368" behindDoc="1" locked="0" layoutInCell="1" allowOverlap="1" wp14:anchorId="68A34E19" wp14:editId="5BF815E2">
            <wp:simplePos x="0" y="0"/>
            <wp:positionH relativeFrom="column">
              <wp:posOffset>50107</wp:posOffset>
            </wp:positionH>
            <wp:positionV relativeFrom="paragraph">
              <wp:posOffset>1181273</wp:posOffset>
            </wp:positionV>
            <wp:extent cx="1596390" cy="90424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Website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8"/>
                    <a:stretch/>
                  </pic:blipFill>
                  <pic:spPr bwMode="auto">
                    <a:xfrm>
                      <a:off x="0" y="0"/>
                      <a:ext cx="1596390" cy="90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201">
        <w:t>on their radio station</w:t>
      </w:r>
      <w:r>
        <w:t>s</w:t>
      </w:r>
      <w:r w:rsidR="00E97201">
        <w:br/>
      </w:r>
      <w:r>
        <w:br/>
      </w:r>
      <w:r w:rsidR="00E97201">
        <w:br/>
      </w:r>
    </w:p>
    <w:p w:rsidR="00066615" w:rsidRDefault="00842C6D" w:rsidP="007E12FE">
      <w:pPr>
        <w:pStyle w:val="ListParagraph"/>
        <w:numPr>
          <w:ilvl w:val="0"/>
          <w:numId w:val="13"/>
        </w:numPr>
        <w:spacing w:line="360" w:lineRule="auto"/>
        <w:ind w:left="3960"/>
      </w:pPr>
      <w:r>
        <w:t xml:space="preserve">on their </w:t>
      </w:r>
      <w:r w:rsidR="00066615">
        <w:t>w</w:t>
      </w:r>
      <w:r w:rsidR="00066615" w:rsidRPr="00066615">
        <w:t>ebsites</w:t>
      </w:r>
      <w:r w:rsidR="00066615">
        <w:br/>
      </w:r>
      <w:r w:rsidR="00E97201">
        <w:br/>
      </w:r>
      <w:r w:rsidR="00066615">
        <w:br/>
      </w:r>
    </w:p>
    <w:p w:rsidR="00E97201" w:rsidRPr="00066615" w:rsidRDefault="00842C6D" w:rsidP="007E12FE">
      <w:pPr>
        <w:pStyle w:val="ListParagraph"/>
        <w:numPr>
          <w:ilvl w:val="0"/>
          <w:numId w:val="13"/>
        </w:numPr>
        <w:spacing w:line="360" w:lineRule="auto"/>
        <w:ind w:left="3960"/>
      </w:pPr>
      <w:r>
        <w:rPr>
          <w:noProof/>
          <w:lang w:val="en-NZ" w:eastAsia="en-NZ"/>
        </w:rPr>
        <w:drawing>
          <wp:anchor distT="0" distB="0" distL="114300" distR="114300" simplePos="0" relativeHeight="252088320" behindDoc="1" locked="0" layoutInCell="1" allowOverlap="1" wp14:anchorId="28A4F9DC" wp14:editId="5C123BE5">
            <wp:simplePos x="0" y="0"/>
            <wp:positionH relativeFrom="column">
              <wp:posOffset>247015</wp:posOffset>
            </wp:positionH>
            <wp:positionV relativeFrom="paragraph">
              <wp:posOffset>343535</wp:posOffset>
            </wp:positionV>
            <wp:extent cx="1401445" cy="810260"/>
            <wp:effectExtent l="0" t="0" r="8255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spaperico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201">
        <w:t>in their n</w:t>
      </w:r>
      <w:r w:rsidR="00E97201" w:rsidRPr="00066615">
        <w:t>ewspapers</w:t>
      </w:r>
      <w:r w:rsidR="00E97201">
        <w:br/>
      </w:r>
      <w:r w:rsidR="00E97201">
        <w:br/>
      </w:r>
      <w:r w:rsidR="00E97201">
        <w:br/>
      </w:r>
    </w:p>
    <w:p w:rsidR="00066615" w:rsidRDefault="00842C6D" w:rsidP="007E12FE">
      <w:pPr>
        <w:pStyle w:val="ListParagraph"/>
        <w:numPr>
          <w:ilvl w:val="0"/>
          <w:numId w:val="13"/>
        </w:numPr>
        <w:spacing w:line="360" w:lineRule="auto"/>
        <w:ind w:left="3960"/>
      </w:pPr>
      <w:r>
        <w:t xml:space="preserve">in their </w:t>
      </w:r>
      <w:r w:rsidR="00066615">
        <w:t>n</w:t>
      </w:r>
      <w:r w:rsidR="00066615" w:rsidRPr="00066615">
        <w:t>ewsletters.</w:t>
      </w:r>
    </w:p>
    <w:p w:rsidR="00066615" w:rsidRPr="00066615" w:rsidRDefault="00842C6D" w:rsidP="00066615">
      <w:r>
        <w:rPr>
          <w:noProof/>
          <w:lang w:eastAsia="en-NZ"/>
        </w:rPr>
        <w:drawing>
          <wp:anchor distT="0" distB="0" distL="114300" distR="114300" simplePos="0" relativeHeight="252087296" behindDoc="1" locked="0" layoutInCell="1" allowOverlap="1" wp14:anchorId="1FE440A5" wp14:editId="1290C240">
            <wp:simplePos x="0" y="0"/>
            <wp:positionH relativeFrom="column">
              <wp:posOffset>-8255</wp:posOffset>
            </wp:positionH>
            <wp:positionV relativeFrom="paragraph">
              <wp:posOffset>734695</wp:posOffset>
            </wp:positionV>
            <wp:extent cx="1759585" cy="1207135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booklet-support easy read assis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615" w:rsidRPr="00066615" w:rsidRDefault="00066615" w:rsidP="00066615">
      <w:pPr>
        <w:ind w:left="3600"/>
      </w:pPr>
      <w:r w:rsidRPr="00066615">
        <w:t xml:space="preserve">Doing this will mean that lots of people will be able to find out about the important message. </w:t>
      </w:r>
    </w:p>
    <w:p w:rsidR="00C23C80" w:rsidRDefault="007E2643" w:rsidP="00246056">
      <w:pPr>
        <w:pStyle w:val="Heading1"/>
        <w:ind w:left="0"/>
      </w:pPr>
      <w:r>
        <w:br w:type="column"/>
      </w:r>
      <w:r w:rsidR="00246056" w:rsidRPr="00246056">
        <w:rPr>
          <w:noProof/>
          <w:color w:val="FFFFFF" w:themeColor="background1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5A582E01" wp14:editId="03E9C245">
                <wp:simplePos x="0" y="0"/>
                <wp:positionH relativeFrom="column">
                  <wp:posOffset>-1052423</wp:posOffset>
                </wp:positionH>
                <wp:positionV relativeFrom="paragraph">
                  <wp:posOffset>-993572</wp:posOffset>
                </wp:positionV>
                <wp:extent cx="7720642" cy="1613139"/>
                <wp:effectExtent l="0" t="0" r="0" b="635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0642" cy="16131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9200C" id="Rectangle 232" o:spid="_x0000_s1026" style="position:absolute;margin-left:-82.85pt;margin-top:-78.25pt;width:607.9pt;height:127pt;z-index:-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" fillcolor="#5b9bd5 [3204]" stroked="f" strokeweight="1pt"/>
            </w:pict>
          </mc:Fallback>
        </mc:AlternateContent>
      </w:r>
      <w:r w:rsidR="00246056" w:rsidRPr="00246056">
        <w:rPr>
          <w:color w:val="FFFFFF" w:themeColor="background1"/>
        </w:rPr>
        <w:t xml:space="preserve">Media </w:t>
      </w:r>
      <w:r w:rsidR="00246056">
        <w:rPr>
          <w:color w:val="FFFFFF" w:themeColor="background1"/>
        </w:rPr>
        <w:t>S</w:t>
      </w:r>
      <w:r w:rsidR="00246056" w:rsidRPr="00246056">
        <w:rPr>
          <w:color w:val="FFFFFF" w:themeColor="background1"/>
        </w:rPr>
        <w:t>tatement</w:t>
      </w:r>
      <w:r w:rsidR="00246056">
        <w:rPr>
          <w:color w:val="FFFFFF" w:themeColor="background1"/>
        </w:rPr>
        <w:t xml:space="preserve"> – 26 April 2018</w:t>
      </w:r>
    </w:p>
    <w:p w:rsidR="00FD4878" w:rsidRDefault="00842C6D" w:rsidP="000276EB">
      <w:pPr>
        <w:pStyle w:val="Heading1"/>
        <w:ind w:left="0"/>
      </w:pPr>
      <w:r>
        <w:br/>
      </w:r>
      <w:r w:rsidR="000276EB">
        <w:t xml:space="preserve">MidCentral to </w:t>
      </w:r>
      <w:r>
        <w:t>try out</w:t>
      </w:r>
      <w:r w:rsidR="000276EB">
        <w:t xml:space="preserve"> new </w:t>
      </w:r>
      <w:r w:rsidR="000276EB">
        <w:br/>
        <w:t>disability support system</w:t>
      </w:r>
    </w:p>
    <w:p w:rsidR="00246056" w:rsidRDefault="000276EB" w:rsidP="00246056">
      <w:pPr>
        <w:ind w:left="3600"/>
      </w:pPr>
      <w:r>
        <w:rPr>
          <w:noProof/>
          <w:lang w:eastAsia="en-NZ"/>
        </w:rPr>
        <w:drawing>
          <wp:anchor distT="0" distB="0" distL="114300" distR="114300" simplePos="0" relativeHeight="251984896" behindDoc="1" locked="0" layoutInCell="1" allowOverlap="1" wp14:anchorId="26F3D5AD" wp14:editId="73591DF1">
            <wp:simplePos x="0" y="0"/>
            <wp:positionH relativeFrom="column">
              <wp:posOffset>448310</wp:posOffset>
            </wp:positionH>
            <wp:positionV relativeFrom="paragraph">
              <wp:posOffset>1369695</wp:posOffset>
            </wp:positionV>
            <wp:extent cx="1173192" cy="1618606"/>
            <wp:effectExtent l="0" t="0" r="8255" b="127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5"/>
                    <a:stretch/>
                  </pic:blipFill>
                  <pic:spPr bwMode="auto">
                    <a:xfrm>
                      <a:off x="0" y="0"/>
                      <a:ext cx="1173192" cy="1618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br/>
      </w:r>
      <w:r w:rsidR="00246056">
        <w:t xml:space="preserve">This media statement has been made by: </w:t>
      </w:r>
    </w:p>
    <w:p w:rsidR="00A5530B" w:rsidRDefault="000276EB" w:rsidP="007E12FE">
      <w:pPr>
        <w:pStyle w:val="ListParagraph"/>
        <w:numPr>
          <w:ilvl w:val="0"/>
          <w:numId w:val="14"/>
        </w:numPr>
        <w:tabs>
          <w:tab w:val="left" w:pos="3870"/>
        </w:tabs>
        <w:spacing w:line="360" w:lineRule="auto"/>
        <w:ind w:left="3960"/>
      </w:pPr>
      <w:r>
        <w:rPr>
          <w:noProof/>
          <w:lang w:eastAsia="en-NZ"/>
        </w:rPr>
        <w:t xml:space="preserve"> </w:t>
      </w:r>
      <w:r>
        <w:t>t</w:t>
      </w:r>
      <w:r w:rsidR="00246056">
        <w:t xml:space="preserve">he Minister for Disability Issues, </w:t>
      </w:r>
      <w:r>
        <w:t>Honourable</w:t>
      </w:r>
      <w:r w:rsidR="00246056">
        <w:t xml:space="preserve"> Carmel Sepuloni</w:t>
      </w:r>
      <w:r w:rsidR="00A5530B">
        <w:br/>
      </w:r>
      <w:r w:rsidR="00A5530B">
        <w:br/>
      </w:r>
    </w:p>
    <w:p w:rsidR="00246056" w:rsidRPr="00A5530B" w:rsidRDefault="00A5530B" w:rsidP="00A5530B">
      <w:pPr>
        <w:tabs>
          <w:tab w:val="left" w:pos="3870"/>
        </w:tabs>
        <w:ind w:left="3600"/>
        <w:rPr>
          <w:b/>
        </w:rPr>
      </w:pPr>
      <w:r>
        <w:rPr>
          <w:noProof/>
          <w:lang w:eastAsia="en-NZ"/>
        </w:rPr>
        <w:drawing>
          <wp:anchor distT="0" distB="0" distL="114300" distR="114300" simplePos="0" relativeHeight="251983872" behindDoc="1" locked="0" layoutInCell="1" allowOverlap="1" wp14:anchorId="4E629F62" wp14:editId="38894B9E">
            <wp:simplePos x="0" y="0"/>
            <wp:positionH relativeFrom="column">
              <wp:posOffset>448310</wp:posOffset>
            </wp:positionH>
            <wp:positionV relativeFrom="paragraph">
              <wp:posOffset>686781</wp:posOffset>
            </wp:positionV>
            <wp:extent cx="1224951" cy="1592291"/>
            <wp:effectExtent l="0" t="0" r="0" b="8255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" r="-1614"/>
                    <a:stretch/>
                  </pic:blipFill>
                  <pic:spPr>
                    <a:xfrm>
                      <a:off x="0" y="0"/>
                      <a:ext cx="1224951" cy="1592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30B">
        <w:rPr>
          <w:b/>
        </w:rPr>
        <w:t>and</w:t>
      </w:r>
      <w:r w:rsidR="00246056" w:rsidRPr="00A5530B">
        <w:rPr>
          <w:b/>
        </w:rPr>
        <w:br/>
      </w:r>
    </w:p>
    <w:p w:rsidR="00246056" w:rsidRDefault="000276EB" w:rsidP="007E12FE">
      <w:pPr>
        <w:pStyle w:val="ListParagraph"/>
        <w:numPr>
          <w:ilvl w:val="0"/>
          <w:numId w:val="14"/>
        </w:numPr>
        <w:spacing w:line="360" w:lineRule="auto"/>
        <w:ind w:left="3960"/>
      </w:pPr>
      <w:r>
        <w:t>t</w:t>
      </w:r>
      <w:r w:rsidR="00246056">
        <w:t xml:space="preserve">he Associate Minister of Health, </w:t>
      </w:r>
      <w:r>
        <w:t>Honourable</w:t>
      </w:r>
      <w:r w:rsidR="00246056">
        <w:t xml:space="preserve"> Julie Anne Genter</w:t>
      </w:r>
      <w:r>
        <w:t xml:space="preserve">. </w:t>
      </w:r>
    </w:p>
    <w:p w:rsidR="00842C6D" w:rsidRDefault="000276EB" w:rsidP="002A0690">
      <w:pPr>
        <w:ind w:left="3600"/>
      </w:pPr>
      <w:r>
        <w:br w:type="column"/>
      </w:r>
      <w:r w:rsidR="002A0690" w:rsidRPr="00FB7DF6">
        <w:rPr>
          <w:rFonts w:cs="Arial"/>
          <w:noProof/>
          <w:color w:val="2E74B5" w:themeColor="accent1" w:themeShade="BF"/>
          <w:szCs w:val="32"/>
          <w:lang w:eastAsia="en-NZ"/>
        </w:rPr>
        <w:lastRenderedPageBreak/>
        <w:drawing>
          <wp:anchor distT="0" distB="0" distL="114300" distR="114300" simplePos="0" relativeHeight="251988992" behindDoc="1" locked="0" layoutInCell="1" allowOverlap="1" wp14:anchorId="073A9BD7" wp14:editId="6E7928D2">
            <wp:simplePos x="0" y="0"/>
            <wp:positionH relativeFrom="column">
              <wp:posOffset>180640</wp:posOffset>
            </wp:positionH>
            <wp:positionV relativeFrom="paragraph">
              <wp:posOffset>24777</wp:posOffset>
            </wp:positionV>
            <wp:extent cx="1406106" cy="935451"/>
            <wp:effectExtent l="0" t="0" r="381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ehive_ NZ government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106" cy="935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 Government is </w:t>
      </w:r>
      <w:r w:rsidR="00842C6D">
        <w:t xml:space="preserve">trying out </w:t>
      </w:r>
      <w:r w:rsidR="00927DC0">
        <w:t xml:space="preserve">a </w:t>
      </w:r>
      <w:r>
        <w:t xml:space="preserve">new </w:t>
      </w:r>
      <w:r w:rsidR="00842C6D">
        <w:t xml:space="preserve">disability support </w:t>
      </w:r>
      <w:r>
        <w:t>system</w:t>
      </w:r>
      <w:r w:rsidR="00842C6D">
        <w:t xml:space="preserve">. </w:t>
      </w:r>
    </w:p>
    <w:p w:rsidR="000276EB" w:rsidRDefault="00927DC0" w:rsidP="002A0690">
      <w:pPr>
        <w:ind w:left="3600"/>
      </w:pPr>
      <w:r>
        <w:rPr>
          <w:noProof/>
          <w:lang w:eastAsia="en-NZ"/>
        </w:rPr>
        <w:drawing>
          <wp:anchor distT="0" distB="0" distL="114300" distR="114300" simplePos="0" relativeHeight="252110848" behindDoc="1" locked="0" layoutInCell="1" allowOverlap="1" wp14:anchorId="7D62A80F" wp14:editId="4CD63CDD">
            <wp:simplePos x="0" y="0"/>
            <wp:positionH relativeFrom="column">
              <wp:posOffset>-9813</wp:posOffset>
            </wp:positionH>
            <wp:positionV relativeFrom="paragraph">
              <wp:posOffset>535305</wp:posOffset>
            </wp:positionV>
            <wp:extent cx="1673666" cy="1191953"/>
            <wp:effectExtent l="0" t="0" r="3175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re-respit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666" cy="1191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C6D">
        <w:br/>
      </w:r>
      <w:r w:rsidR="00842C6D">
        <w:br/>
        <w:t xml:space="preserve">This means </w:t>
      </w:r>
      <w:r w:rsidR="00A5530B">
        <w:t>disabled people and their wh</w:t>
      </w:r>
      <w:r w:rsidR="00A5530B">
        <w:rPr>
          <w:rFonts w:cs="Arial"/>
        </w:rPr>
        <w:t>ā</w:t>
      </w:r>
      <w:r w:rsidR="00A5530B">
        <w:t>nau will get</w:t>
      </w:r>
      <w:r w:rsidR="000276EB">
        <w:t xml:space="preserve"> disability supports</w:t>
      </w:r>
      <w:r w:rsidR="00842C6D">
        <w:t xml:space="preserve"> in new ways</w:t>
      </w:r>
      <w:r w:rsidR="000276EB">
        <w:t xml:space="preserve">. </w:t>
      </w:r>
    </w:p>
    <w:p w:rsidR="000276EB" w:rsidRDefault="002A0690" w:rsidP="002A0690">
      <w:pPr>
        <w:ind w:left="3600"/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7F19D453" wp14:editId="1CF37F26">
                <wp:simplePos x="0" y="0"/>
                <wp:positionH relativeFrom="column">
                  <wp:posOffset>181154</wp:posOffset>
                </wp:positionH>
                <wp:positionV relativeFrom="paragraph">
                  <wp:posOffset>323970</wp:posOffset>
                </wp:positionV>
                <wp:extent cx="1283335" cy="1248901"/>
                <wp:effectExtent l="0" t="0" r="0" b="889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3335" cy="1248901"/>
                          <a:chOff x="0" y="0"/>
                          <a:chExt cx="1835785" cy="2034540"/>
                        </a:xfrm>
                      </wpg:grpSpPr>
                      <pic:pic xmlns:pic="http://schemas.openxmlformats.org/drawingml/2006/picture">
                        <pic:nvPicPr>
                          <pic:cNvPr id="236" name="Picture 23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2034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Right Arrow 237"/>
                        <wps:cNvSpPr/>
                        <wps:spPr>
                          <a:xfrm>
                            <a:off x="503853" y="821094"/>
                            <a:ext cx="744750" cy="31941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94C992" id="Group 235" o:spid="_x0000_s1026" style="position:absolute;margin-left:14.25pt;margin-top:25.5pt;width:101.05pt;height:98.35pt;z-index:251986944;mso-width-relative:margin;mso-height-relative:margin" coordsize="18357,20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6" o:spid="_x0000_s1027" type="#_x0000_t75" style="position:absolute;width:18357;height:20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vtnHFAAAA3AAAAA8AAABkcnMvZG93bnJldi54bWxEj19rwjAUxd8HfodwB77NdBU6qUYRcTBh&#10;Lzph29u1uWszm5uSRNt9+2Uw8PFw/vw4i9VgW3ElH4xjBY+TDARx5bThWsHx7flhBiJEZI2tY1Lw&#10;QwFWy9HdAkvtet7T9RBrkUY4lKigibErpQxVQxbDxHXEyfty3mJM0tdSe+zTuG1lnmWFtGg4ERrs&#10;aNNQdT5cbIJ0ZrP7NvvXYvZ5evcfcps/9UelxvfDeg4i0hBv4f/2i1aQTwv4O5OO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77ZxxQAAANwAAAAPAAAAAAAAAAAAAAAA&#10;AJ8CAABkcnMvZG93bnJldi54bWxQSwUGAAAAAAQABAD3AAAAkQMAAAAA&#10;">
                  <v:imagedata r:id="rId25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237" o:spid="_x0000_s1028" type="#_x0000_t13" style="position:absolute;left:5038;top:8210;width:7448;height:3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5aMcUA&#10;AADcAAAADwAAAGRycy9kb3ducmV2LnhtbESPzWrDMBCE74G8g9hAb4kcF5LgRgn5obSHHlInuS/W&#10;VnJrrYwlJ+7bV4VCj8PMfMOst4NrxI26UHtWMJ9lIIgrr2s2Ci7n5+kKRIjIGhvPpOCbAmw349Ea&#10;C+3v/E63MhqRIBwKVGBjbAspQ2XJYZj5ljh5H75zGJPsjNQd3hPcNTLPsoV0WHNasNjSwVL1VfZO&#10;Qfn5ct3T5fyWG9v3NUVzOi52Sj1Mht0TiEhD/A//tV+1gvxxCb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loxxQAAANwAAAAPAAAAAAAAAAAAAAAAAJgCAABkcnMv&#10;ZG93bnJldi54bWxQSwUGAAAAAAQABAD1AAAAigMAAAAA&#10;" adj="16968" fillcolor="red" strokecolor="red" strokeweight="1pt"/>
              </v:group>
            </w:pict>
          </mc:Fallback>
        </mc:AlternateContent>
      </w:r>
      <w:r w:rsidR="000276EB">
        <w:br/>
      </w:r>
      <w:r w:rsidR="000276EB">
        <w:br/>
      </w:r>
      <w:r w:rsidR="00295DBF">
        <w:t>It</w:t>
      </w:r>
      <w:r w:rsidR="000276EB">
        <w:t xml:space="preserve"> will start in the MidCentral </w:t>
      </w:r>
      <w:r w:rsidR="00A55AE4">
        <w:t xml:space="preserve">DHB </w:t>
      </w:r>
      <w:r w:rsidR="000276EB">
        <w:t xml:space="preserve">region on </w:t>
      </w:r>
      <w:r w:rsidR="000276EB" w:rsidRPr="00BE7DD3">
        <w:rPr>
          <w:b/>
        </w:rPr>
        <w:t>1 October 2018</w:t>
      </w:r>
      <w:r w:rsidR="000276EB">
        <w:t xml:space="preserve">. </w:t>
      </w:r>
      <w:r>
        <w:br/>
      </w:r>
    </w:p>
    <w:p w:rsidR="000276EB" w:rsidRDefault="002A0690" w:rsidP="002A0690">
      <w:pPr>
        <w:ind w:left="3600"/>
      </w:pPr>
      <w:r>
        <w:rPr>
          <w:noProof/>
          <w:lang w:eastAsia="en-NZ"/>
        </w:rPr>
        <w:drawing>
          <wp:anchor distT="0" distB="0" distL="114300" distR="114300" simplePos="0" relativeHeight="251991040" behindDoc="1" locked="0" layoutInCell="1" allowOverlap="1" wp14:anchorId="68603E8A" wp14:editId="4F4C29FF">
            <wp:simplePos x="0" y="0"/>
            <wp:positionH relativeFrom="column">
              <wp:posOffset>238991</wp:posOffset>
            </wp:positionH>
            <wp:positionV relativeFrom="paragraph">
              <wp:posOffset>2944</wp:posOffset>
            </wp:positionV>
            <wp:extent cx="1132609" cy="1562616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5"/>
                    <a:stretch/>
                  </pic:blipFill>
                  <pic:spPr bwMode="auto">
                    <a:xfrm>
                      <a:off x="0" y="0"/>
                      <a:ext cx="1135792" cy="1567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6EB" w:rsidRPr="000276EB">
        <w:rPr>
          <w:b/>
        </w:rPr>
        <w:t>Ms Sepuloni says</w:t>
      </w:r>
      <w:r w:rsidR="000276EB">
        <w:t xml:space="preserve">: </w:t>
      </w:r>
    </w:p>
    <w:p w:rsidR="005420BA" w:rsidRDefault="000276EB" w:rsidP="002A0690">
      <w:pPr>
        <w:ind w:left="3600"/>
      </w:pPr>
      <w:r>
        <w:t xml:space="preserve">We are excited to be starting a new system. </w:t>
      </w:r>
    </w:p>
    <w:p w:rsidR="000276EB" w:rsidRDefault="005420BA" w:rsidP="002A0690">
      <w:pPr>
        <w:ind w:left="3600"/>
      </w:pPr>
      <w:r>
        <w:rPr>
          <w:noProof/>
          <w:lang w:eastAsia="en-NZ"/>
        </w:rPr>
        <w:drawing>
          <wp:anchor distT="0" distB="0" distL="114300" distR="114300" simplePos="0" relativeHeight="252118016" behindDoc="1" locked="0" layoutInCell="1" allowOverlap="1" wp14:anchorId="7A08EBE4" wp14:editId="434E8922">
            <wp:simplePos x="0" y="0"/>
            <wp:positionH relativeFrom="column">
              <wp:posOffset>239626</wp:posOffset>
            </wp:positionH>
            <wp:positionV relativeFrom="paragraph">
              <wp:posOffset>223290</wp:posOffset>
            </wp:positionV>
            <wp:extent cx="1298864" cy="1332952"/>
            <wp:effectExtent l="0" t="0" r="0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upport Health Medicatio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64" cy="1332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 w:rsidR="000276EB">
        <w:t xml:space="preserve">This new system will make it </w:t>
      </w:r>
      <w:r w:rsidR="007976A2">
        <w:t xml:space="preserve">more </w:t>
      </w:r>
      <w:r>
        <w:t>easy</w:t>
      </w:r>
      <w:r w:rsidR="000276EB">
        <w:t xml:space="preserve"> for disabled people to get </w:t>
      </w:r>
      <w:r w:rsidR="00A5530B">
        <w:t>the disability supports they need</w:t>
      </w:r>
      <w:r w:rsidR="000276EB">
        <w:t xml:space="preserve">. </w:t>
      </w:r>
    </w:p>
    <w:p w:rsidR="002A0690" w:rsidRDefault="00A5530B" w:rsidP="002A0690">
      <w:pPr>
        <w:ind w:left="3600"/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993088" behindDoc="1" locked="0" layoutInCell="1" allowOverlap="1" wp14:anchorId="0C37FDA4" wp14:editId="5B0A2A22">
            <wp:simplePos x="0" y="0"/>
            <wp:positionH relativeFrom="column">
              <wp:posOffset>0</wp:posOffset>
            </wp:positionH>
            <wp:positionV relativeFrom="paragraph">
              <wp:posOffset>-259080</wp:posOffset>
            </wp:positionV>
            <wp:extent cx="1638935" cy="1050925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All disability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DBF">
        <w:t>The new system is about disabled people and their wh</w:t>
      </w:r>
      <w:r w:rsidR="00295DBF">
        <w:rPr>
          <w:rFonts w:cs="Arial"/>
        </w:rPr>
        <w:t>ā</w:t>
      </w:r>
      <w:r w:rsidR="00295DBF">
        <w:t xml:space="preserve">nau. </w:t>
      </w:r>
    </w:p>
    <w:p w:rsidR="00295DBF" w:rsidRDefault="00295DBF" w:rsidP="00295DBF">
      <w:pPr>
        <w:ind w:left="3600"/>
      </w:pPr>
      <w:r>
        <w:rPr>
          <w:noProof/>
          <w:lang w:eastAsia="en-NZ"/>
        </w:rPr>
        <w:drawing>
          <wp:anchor distT="0" distB="0" distL="114300" distR="114300" simplePos="0" relativeHeight="251994112" behindDoc="1" locked="0" layoutInCell="1" allowOverlap="1" wp14:anchorId="5F489FC9" wp14:editId="0026CBAC">
            <wp:simplePos x="0" y="0"/>
            <wp:positionH relativeFrom="column">
              <wp:posOffset>185420</wp:posOffset>
            </wp:positionH>
            <wp:positionV relativeFrom="paragraph">
              <wp:posOffset>1023620</wp:posOffset>
            </wp:positionV>
            <wp:extent cx="1146810" cy="1057910"/>
            <wp:effectExtent l="0" t="0" r="0" b="889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home-supported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6EB">
        <w:br/>
      </w:r>
      <w:r>
        <w:t>It is about disabled people and their wh</w:t>
      </w:r>
      <w:r>
        <w:rPr>
          <w:rFonts w:cs="Arial"/>
        </w:rPr>
        <w:t>ā</w:t>
      </w:r>
      <w:r>
        <w:t>nau having lots of ways to get the:</w:t>
      </w:r>
    </w:p>
    <w:p w:rsidR="00295DBF" w:rsidRDefault="00295DBF" w:rsidP="007E12FE">
      <w:pPr>
        <w:pStyle w:val="ListParagraph"/>
        <w:numPr>
          <w:ilvl w:val="0"/>
          <w:numId w:val="16"/>
        </w:numPr>
      </w:pPr>
      <w:r>
        <w:rPr>
          <w:noProof/>
          <w:lang w:val="en-NZ" w:eastAsia="en-NZ"/>
        </w:rPr>
        <w:drawing>
          <wp:anchor distT="0" distB="0" distL="114300" distR="114300" simplePos="0" relativeHeight="251995136" behindDoc="1" locked="0" layoutInCell="1" allowOverlap="1" wp14:anchorId="4FE669CD" wp14:editId="5575B8E2">
            <wp:simplePos x="0" y="0"/>
            <wp:positionH relativeFrom="column">
              <wp:posOffset>180613</wp:posOffset>
            </wp:positionH>
            <wp:positionV relativeFrom="paragraph">
              <wp:posOffset>730885</wp:posOffset>
            </wp:positionV>
            <wp:extent cx="1146810" cy="1204246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empowered feel strong help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20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right disability supports for them</w:t>
      </w:r>
      <w:r>
        <w:br/>
      </w:r>
      <w:r>
        <w:br/>
      </w:r>
      <w:r>
        <w:br/>
      </w:r>
    </w:p>
    <w:p w:rsidR="000276EB" w:rsidRDefault="00295DBF" w:rsidP="007E12FE">
      <w:pPr>
        <w:pStyle w:val="ListParagraph"/>
        <w:numPr>
          <w:ilvl w:val="0"/>
          <w:numId w:val="15"/>
        </w:numPr>
      </w:pPr>
      <w:r>
        <w:t xml:space="preserve">life they want to have. </w:t>
      </w:r>
    </w:p>
    <w:p w:rsidR="00295DBF" w:rsidRDefault="00295DBF" w:rsidP="00295DBF">
      <w:pPr>
        <w:pStyle w:val="ListParagraph"/>
        <w:ind w:left="3960"/>
      </w:pPr>
    </w:p>
    <w:p w:rsidR="00295DBF" w:rsidRDefault="00295DBF" w:rsidP="00295DBF">
      <w:pPr>
        <w:pStyle w:val="ListParagraph"/>
        <w:ind w:left="3600"/>
      </w:pPr>
    </w:p>
    <w:p w:rsidR="00295DBF" w:rsidRDefault="00A5530B" w:rsidP="00295DBF">
      <w:pPr>
        <w:pStyle w:val="ListParagraph"/>
        <w:spacing w:line="360" w:lineRule="auto"/>
        <w:ind w:left="3600"/>
      </w:pPr>
      <w:r>
        <w:rPr>
          <w:noProof/>
          <w:lang w:val="en-NZ" w:eastAsia="en-NZ"/>
        </w:rPr>
        <w:drawing>
          <wp:anchor distT="0" distB="0" distL="114300" distR="114300" simplePos="0" relativeHeight="251998208" behindDoc="1" locked="0" layoutInCell="1" allowOverlap="1" wp14:anchorId="1D50C13B" wp14:editId="3E11A330">
            <wp:simplePos x="0" y="0"/>
            <wp:positionH relativeFrom="column">
              <wp:posOffset>-1270</wp:posOffset>
            </wp:positionH>
            <wp:positionV relativeFrom="paragraph">
              <wp:posOffset>499110</wp:posOffset>
            </wp:positionV>
            <wp:extent cx="1457433" cy="1457433"/>
            <wp:effectExtent l="0" t="0" r="9525" b="9525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erson-Centred_grand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433" cy="1457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DBF">
        <w:br/>
      </w:r>
      <w:r w:rsidR="00295DBF">
        <w:br/>
        <w:t xml:space="preserve">This new disability support system is about </w:t>
      </w:r>
      <w:r w:rsidR="00066615">
        <w:t>disability</w:t>
      </w:r>
      <w:r w:rsidR="00295DBF">
        <w:t xml:space="preserve"> services fitting around disabled people and their wh</w:t>
      </w:r>
      <w:r w:rsidR="00295DBF">
        <w:rPr>
          <w:rFonts w:cs="Arial"/>
        </w:rPr>
        <w:t>ā</w:t>
      </w:r>
      <w:r w:rsidR="00295DBF">
        <w:t>nau.</w:t>
      </w:r>
    </w:p>
    <w:p w:rsidR="00A5530B" w:rsidRPr="00A5530B" w:rsidRDefault="00FD4878" w:rsidP="00A5530B">
      <w:pPr>
        <w:ind w:left="3600"/>
        <w:rPr>
          <w:b/>
        </w:rPr>
      </w:pPr>
      <w:r w:rsidRPr="00FD4878">
        <w:br w:type="column"/>
      </w:r>
      <w:r w:rsidR="00A5530B" w:rsidRPr="00A5530B">
        <w:rPr>
          <w:b/>
          <w:noProof/>
          <w:lang w:eastAsia="en-NZ"/>
        </w:rPr>
        <w:lastRenderedPageBreak/>
        <w:drawing>
          <wp:anchor distT="0" distB="0" distL="114300" distR="114300" simplePos="0" relativeHeight="252000256" behindDoc="1" locked="0" layoutInCell="1" allowOverlap="1" wp14:anchorId="31EB7445" wp14:editId="30D84C5D">
            <wp:simplePos x="0" y="0"/>
            <wp:positionH relativeFrom="column">
              <wp:posOffset>0</wp:posOffset>
            </wp:positionH>
            <wp:positionV relativeFrom="paragraph">
              <wp:posOffset>-216295</wp:posOffset>
            </wp:positionV>
            <wp:extent cx="1224951" cy="1592291"/>
            <wp:effectExtent l="0" t="0" r="0" b="8255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" r="-1614"/>
                    <a:stretch/>
                  </pic:blipFill>
                  <pic:spPr>
                    <a:xfrm>
                      <a:off x="0" y="0"/>
                      <a:ext cx="1224951" cy="1592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30B" w:rsidRPr="00A5530B">
        <w:rPr>
          <w:b/>
        </w:rPr>
        <w:t xml:space="preserve">Ms Genter says: </w:t>
      </w:r>
    </w:p>
    <w:p w:rsidR="00A5530B" w:rsidRDefault="00A5530B" w:rsidP="00A5530B">
      <w:pPr>
        <w:ind w:left="3600"/>
      </w:pPr>
      <w:r>
        <w:t xml:space="preserve">The disability community has been asking for change for a long time. </w:t>
      </w:r>
    </w:p>
    <w:p w:rsidR="00A5530B" w:rsidRDefault="00A5530B" w:rsidP="00A5530B">
      <w:pPr>
        <w:ind w:left="3600"/>
      </w:pPr>
    </w:p>
    <w:p w:rsidR="00A5530B" w:rsidRDefault="00F8687D" w:rsidP="00A5530B">
      <w:pPr>
        <w:ind w:left="3600"/>
      </w:pPr>
      <w:r w:rsidRPr="00FB7DF6">
        <w:rPr>
          <w:rFonts w:cs="Arial"/>
          <w:noProof/>
          <w:color w:val="2E74B5" w:themeColor="accent1" w:themeShade="BF"/>
          <w:szCs w:val="32"/>
          <w:lang w:eastAsia="en-NZ"/>
        </w:rPr>
        <w:drawing>
          <wp:anchor distT="0" distB="0" distL="114300" distR="114300" simplePos="0" relativeHeight="252002304" behindDoc="1" locked="0" layoutInCell="1" allowOverlap="1" wp14:anchorId="56B04BE9" wp14:editId="445D084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06106" cy="935451"/>
            <wp:effectExtent l="0" t="0" r="381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ehive_ NZ government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106" cy="935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30B">
        <w:t xml:space="preserve">This Government </w:t>
      </w:r>
      <w:r>
        <w:t xml:space="preserve">says it is </w:t>
      </w:r>
      <w:r w:rsidR="00A5530B">
        <w:t xml:space="preserve">going to do </w:t>
      </w:r>
      <w:r>
        <w:t xml:space="preserve">lots of </w:t>
      </w:r>
      <w:r w:rsidR="00A5530B">
        <w:t>work to make people’s lives better.</w:t>
      </w:r>
    </w:p>
    <w:p w:rsidR="00A5530B" w:rsidRDefault="00BE7DD3" w:rsidP="00A5530B">
      <w:pPr>
        <w:ind w:left="3600"/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0526EE52" wp14:editId="4191676D">
                <wp:simplePos x="0" y="0"/>
                <wp:positionH relativeFrom="column">
                  <wp:posOffset>114300</wp:posOffset>
                </wp:positionH>
                <wp:positionV relativeFrom="paragraph">
                  <wp:posOffset>725805</wp:posOffset>
                </wp:positionV>
                <wp:extent cx="1163782" cy="1331537"/>
                <wp:effectExtent l="0" t="0" r="0" b="254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3782" cy="1331537"/>
                          <a:chOff x="0" y="0"/>
                          <a:chExt cx="1835785" cy="2034540"/>
                        </a:xfrm>
                      </wpg:grpSpPr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2034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Right Arrow 249"/>
                        <wps:cNvSpPr/>
                        <wps:spPr>
                          <a:xfrm>
                            <a:off x="503853" y="821094"/>
                            <a:ext cx="744750" cy="31941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A2FEE7" id="Group 247" o:spid="_x0000_s1026" style="position:absolute;margin-left:9pt;margin-top:57.15pt;width:91.65pt;height:104.85pt;z-index:252004352;mso-width-relative:margin;mso-height-relative:margin" coordsize="18357,20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">
                <v:shape id="Picture 248" o:spid="_x0000_s1027" type="#_x0000_t75" style="position:absolute;width:18357;height:20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9OXDAAAA3AAAAA8AAABkcnMvZG93bnJldi54bWxET01LAzEQvQv+hzCCN5vtIrVsm5ZSFBS8&#10;tBba3sbNuBvdTJYkdtd/7xwEj4/3vVyPvlMXiskFNjCdFKCI62AdNwYOb093c1ApI1vsApOBH0qw&#10;Xl1fLbGyYeAdXfa5URLCqUIDbc59pXWqW/KYJqEnFu4jRI9ZYGy0jThIuO90WRQz7dGxNLTY07al&#10;+mv/7aWkd9uXT7d7nc3P78d40o/lw3Aw5vZm3CxAZRrzv/jP/WwNlPeyVs7IEd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r05cMAAADcAAAADwAAAAAAAAAAAAAAAACf&#10;AgAAZHJzL2Rvd25yZXYueG1sUEsFBgAAAAAEAAQA9wAAAI8DAAAAAA==&#10;">
                  <v:imagedata r:id="rId25" o:title=""/>
                  <v:path arrowok="t"/>
                </v:shape>
                <v:shape id="Right Arrow 249" o:spid="_x0000_s1028" type="#_x0000_t13" style="position:absolute;left:5038;top:8210;width:7448;height:3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YpcUA&#10;AADcAAAADwAAAGRycy9kb3ducmV2LnhtbESPzWrDMBCE74G8g9hAb4kcU0LiRgn5obSHHlInuS/W&#10;VnJrrYwlJ+7bV4VCj8PMfMOst4NrxI26UHtWMJ9lIIgrr2s2Ci7n5+kSRIjIGhvPpOCbAmw349Ea&#10;C+3v/E63MhqRIBwKVGBjbAspQ2XJYZj5ljh5H75zGJPsjNQd3hPcNTLPsoV0WHNasNjSwVL1VfZO&#10;Qfn5ct3T5fyWG9v3NUVzOi52Sj1Mht0TiEhD/A//tV+1gvxxBb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xilxQAAANwAAAAPAAAAAAAAAAAAAAAAAJgCAABkcnMv&#10;ZG93bnJldi54bWxQSwUGAAAAAAQABAD1AAAAigMAAAAA&#10;" adj="16968" fillcolor="red" strokecolor="red" strokeweight="1pt"/>
              </v:group>
            </w:pict>
          </mc:Fallback>
        </mc:AlternateContent>
      </w:r>
    </w:p>
    <w:p w:rsidR="00F8687D" w:rsidRDefault="00A5530B" w:rsidP="00A5530B">
      <w:pPr>
        <w:ind w:left="3600"/>
      </w:pPr>
      <w:r>
        <w:t>1600 disabled people and their wh</w:t>
      </w:r>
      <w:r>
        <w:rPr>
          <w:rFonts w:cs="Arial"/>
        </w:rPr>
        <w:t>ā</w:t>
      </w:r>
      <w:r>
        <w:t xml:space="preserve">nau living in MidCentral </w:t>
      </w:r>
      <w:r w:rsidR="00F8687D">
        <w:t xml:space="preserve">are: </w:t>
      </w:r>
    </w:p>
    <w:p w:rsidR="00A5530B" w:rsidRDefault="00A5530B" w:rsidP="007E12FE">
      <w:pPr>
        <w:pStyle w:val="ListParagraph"/>
        <w:numPr>
          <w:ilvl w:val="0"/>
          <w:numId w:val="15"/>
        </w:numPr>
        <w:spacing w:line="360" w:lineRule="auto"/>
      </w:pPr>
      <w:r>
        <w:t xml:space="preserve">going to </w:t>
      </w:r>
      <w:r w:rsidR="005420BA">
        <w:t>try out</w:t>
      </w:r>
      <w:r>
        <w:t xml:space="preserve"> the new disability s</w:t>
      </w:r>
      <w:r w:rsidR="00F8687D">
        <w:t>ystem.</w:t>
      </w:r>
    </w:p>
    <w:p w:rsidR="00F8687D" w:rsidRDefault="00F8687D" w:rsidP="00A5530B">
      <w:pPr>
        <w:ind w:left="3600"/>
      </w:pPr>
    </w:p>
    <w:p w:rsidR="00D93B08" w:rsidRDefault="00F8687D" w:rsidP="007E12FE">
      <w:pPr>
        <w:pStyle w:val="ListParagraph"/>
        <w:numPr>
          <w:ilvl w:val="0"/>
          <w:numId w:val="15"/>
        </w:numPr>
        <w:spacing w:line="360" w:lineRule="auto"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006400" behindDoc="1" locked="0" layoutInCell="1" allowOverlap="1" wp14:anchorId="5F343B1B" wp14:editId="71CC661A">
            <wp:simplePos x="0" y="0"/>
            <wp:positionH relativeFrom="column">
              <wp:posOffset>-215661</wp:posOffset>
            </wp:positionH>
            <wp:positionV relativeFrom="paragraph">
              <wp:posOffset>-181789</wp:posOffset>
            </wp:positionV>
            <wp:extent cx="1725930" cy="960755"/>
            <wp:effectExtent l="0" t="0" r="762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care-quality-talk-to-family-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see if the new system works for them</w:t>
      </w:r>
      <w:r w:rsidR="00D93B08">
        <w:br/>
      </w:r>
    </w:p>
    <w:p w:rsidR="00D93B08" w:rsidRDefault="00D93B08" w:rsidP="00D93B08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011520" behindDoc="1" locked="0" layoutInCell="1" allowOverlap="1" wp14:anchorId="710340CE" wp14:editId="24DA1B25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1079500" cy="1318260"/>
            <wp:effectExtent l="0" t="0" r="635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happy-boy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687D" w:rsidRDefault="00D93B08" w:rsidP="007E12FE">
      <w:pPr>
        <w:pStyle w:val="ListParagraph"/>
        <w:numPr>
          <w:ilvl w:val="0"/>
          <w:numId w:val="15"/>
        </w:numPr>
        <w:spacing w:line="360" w:lineRule="auto"/>
      </w:pPr>
      <w:r>
        <w:t>see if the new s</w:t>
      </w:r>
      <w:r w:rsidR="005420BA">
        <w:t>ystem makes their lives better.</w:t>
      </w:r>
      <w:r w:rsidR="00F8687D">
        <w:br/>
      </w:r>
      <w:r w:rsidR="00F8687D">
        <w:br/>
      </w:r>
    </w:p>
    <w:p w:rsidR="00F8687D" w:rsidRDefault="00D93B08" w:rsidP="00F8687D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012544" behindDoc="1" locked="0" layoutInCell="1" allowOverlap="1" wp14:anchorId="0FFB279E" wp14:editId="312B89ED">
            <wp:simplePos x="0" y="0"/>
            <wp:positionH relativeFrom="column">
              <wp:posOffset>-2540</wp:posOffset>
            </wp:positionH>
            <wp:positionV relativeFrom="paragraph">
              <wp:posOffset>342265</wp:posOffset>
            </wp:positionV>
            <wp:extent cx="1310640" cy="1029970"/>
            <wp:effectExtent l="0" t="0" r="381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nterview-meeting talk wheelchair user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687D" w:rsidRDefault="00F8687D" w:rsidP="00F8687D">
      <w:pPr>
        <w:ind w:left="3600"/>
      </w:pPr>
      <w:r>
        <w:t xml:space="preserve">There will be a </w:t>
      </w:r>
      <w:r w:rsidRPr="00F8687D">
        <w:rPr>
          <w:b/>
        </w:rPr>
        <w:t>try</w:t>
      </w:r>
      <w:r>
        <w:t xml:space="preserve">, </w:t>
      </w:r>
      <w:r w:rsidRPr="00F8687D">
        <w:rPr>
          <w:b/>
        </w:rPr>
        <w:t>learn</w:t>
      </w:r>
      <w:r>
        <w:t xml:space="preserve"> and </w:t>
      </w:r>
      <w:r w:rsidRPr="00F8687D">
        <w:rPr>
          <w:b/>
        </w:rPr>
        <w:t>adjust</w:t>
      </w:r>
      <w:r>
        <w:t xml:space="preserve"> way to start the new disability system </w:t>
      </w:r>
      <w:r w:rsidR="00D93B08">
        <w:t>in</w:t>
      </w:r>
      <w:r>
        <w:t xml:space="preserve"> the first year. </w:t>
      </w:r>
    </w:p>
    <w:p w:rsidR="00BE7DD3" w:rsidRDefault="00BE7DD3" w:rsidP="00BE7DD3">
      <w:pPr>
        <w:ind w:left="3600"/>
      </w:pPr>
      <w:r>
        <w:rPr>
          <w:b/>
          <w:noProof/>
          <w:lang w:eastAsia="en-NZ"/>
        </w:rPr>
        <w:drawing>
          <wp:anchor distT="0" distB="0" distL="114300" distR="114300" simplePos="0" relativeHeight="252112896" behindDoc="1" locked="0" layoutInCell="1" allowOverlap="1" wp14:anchorId="57FAD272" wp14:editId="4C684192">
            <wp:simplePos x="0" y="0"/>
            <wp:positionH relativeFrom="column">
              <wp:posOffset>-242739</wp:posOffset>
            </wp:positionH>
            <wp:positionV relativeFrom="paragraph">
              <wp:posOffset>473360</wp:posOffset>
            </wp:positionV>
            <wp:extent cx="1245650" cy="1148876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home-supported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650" cy="1148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This means that we will:</w:t>
      </w:r>
    </w:p>
    <w:p w:rsidR="00BE7DD3" w:rsidRDefault="00BE7DD3" w:rsidP="00BE7DD3">
      <w:pPr>
        <w:ind w:left="3600"/>
      </w:pPr>
      <w:r w:rsidRPr="00C5759E">
        <w:rPr>
          <w:b/>
        </w:rPr>
        <w:t xml:space="preserve">Try </w:t>
      </w:r>
      <w:r>
        <w:br/>
        <w:t>Try it out to see if it is working.</w:t>
      </w:r>
    </w:p>
    <w:p w:rsidR="00BE7DD3" w:rsidRDefault="00BE7DD3" w:rsidP="00BE7DD3">
      <w:pPr>
        <w:ind w:left="3600"/>
      </w:pPr>
      <w:r>
        <w:rPr>
          <w:b/>
          <w:noProof/>
          <w:lang w:eastAsia="en-NZ"/>
        </w:rPr>
        <w:drawing>
          <wp:anchor distT="0" distB="0" distL="114300" distR="114300" simplePos="0" relativeHeight="252113920" behindDoc="1" locked="0" layoutInCell="1" allowOverlap="1" wp14:anchorId="56A855EE" wp14:editId="12F567C7">
            <wp:simplePos x="0" y="0"/>
            <wp:positionH relativeFrom="column">
              <wp:posOffset>-137160</wp:posOffset>
            </wp:positionH>
            <wp:positionV relativeFrom="paragraph">
              <wp:posOffset>97155</wp:posOffset>
            </wp:positionV>
            <wp:extent cx="1066165" cy="1120140"/>
            <wp:effectExtent l="0" t="0" r="635" b="381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Assistant - writing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59E">
        <w:rPr>
          <w:b/>
        </w:rPr>
        <w:t>Learn</w:t>
      </w:r>
      <w:r w:rsidRPr="00C5759E">
        <w:rPr>
          <w:b/>
        </w:rPr>
        <w:br/>
      </w:r>
      <w:r>
        <w:t>Learn about what is working and what is not working.</w:t>
      </w:r>
    </w:p>
    <w:p w:rsidR="00BE7DD3" w:rsidRPr="00C5759E" w:rsidRDefault="00BE7DD3" w:rsidP="00BE7DD3">
      <w:pPr>
        <w:spacing w:after="240" w:line="240" w:lineRule="auto"/>
        <w:ind w:left="3600"/>
        <w:rPr>
          <w:b/>
        </w:rPr>
      </w:pPr>
      <w:r>
        <w:rPr>
          <w:b/>
        </w:rPr>
        <w:br w:type="column"/>
      </w:r>
      <w:r>
        <w:rPr>
          <w:b/>
          <w:noProof/>
          <w:lang w:eastAsia="en-NZ"/>
        </w:rPr>
        <w:lastRenderedPageBreak/>
        <w:drawing>
          <wp:anchor distT="0" distB="0" distL="114300" distR="114300" simplePos="0" relativeHeight="252114944" behindDoc="1" locked="0" layoutInCell="1" allowOverlap="1" wp14:anchorId="6B9AE860" wp14:editId="30D195B9">
            <wp:simplePos x="0" y="0"/>
            <wp:positionH relativeFrom="column">
              <wp:posOffset>-200025</wp:posOffset>
            </wp:positionH>
            <wp:positionV relativeFrom="paragraph">
              <wp:posOffset>149225</wp:posOffset>
            </wp:positionV>
            <wp:extent cx="1619262" cy="1144218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lanning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62" cy="1144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759E">
        <w:rPr>
          <w:b/>
        </w:rPr>
        <w:t>Adjust</w:t>
      </w:r>
    </w:p>
    <w:p w:rsidR="00BE7DD3" w:rsidRDefault="00BE7DD3" w:rsidP="00F8687D">
      <w:pPr>
        <w:ind w:left="3600"/>
      </w:pPr>
      <w:r>
        <w:t>Make changes if we think changes are needed to make the system better.</w:t>
      </w:r>
    </w:p>
    <w:p w:rsidR="00F8687D" w:rsidRDefault="00253616" w:rsidP="00F8687D">
      <w:pPr>
        <w:ind w:left="3600"/>
      </w:pPr>
      <w:r>
        <w:rPr>
          <w:noProof/>
          <w:lang w:eastAsia="en-NZ"/>
        </w:rPr>
        <w:drawing>
          <wp:anchor distT="0" distB="0" distL="114300" distR="114300" simplePos="0" relativeHeight="252009472" behindDoc="1" locked="0" layoutInCell="1" allowOverlap="1" wp14:anchorId="3A4D817B" wp14:editId="4A6D115E">
            <wp:simplePos x="0" y="0"/>
            <wp:positionH relativeFrom="column">
              <wp:posOffset>241540</wp:posOffset>
            </wp:positionH>
            <wp:positionV relativeFrom="paragraph">
              <wp:posOffset>125517</wp:posOffset>
            </wp:positionV>
            <wp:extent cx="1345720" cy="1519421"/>
            <wp:effectExtent l="0" t="0" r="6985" b="508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feedback good bad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763" cy="1520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2022784" behindDoc="1" locked="0" layoutInCell="1" allowOverlap="1" wp14:anchorId="0BF65869" wp14:editId="04AA6500">
            <wp:simplePos x="0" y="0"/>
            <wp:positionH relativeFrom="column">
              <wp:posOffset>111760</wp:posOffset>
            </wp:positionH>
            <wp:positionV relativeFrom="paragraph">
              <wp:posOffset>2055495</wp:posOffset>
            </wp:positionV>
            <wp:extent cx="1259205" cy="1212850"/>
            <wp:effectExtent l="0" t="0" r="0" b="635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Liste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87D">
        <w:br/>
        <w:t>Disabled people and their wh</w:t>
      </w:r>
      <w:r w:rsidR="00F8687D">
        <w:rPr>
          <w:rFonts w:cs="Arial"/>
        </w:rPr>
        <w:t>ā</w:t>
      </w:r>
      <w:r w:rsidR="00F8687D">
        <w:t xml:space="preserve">nau can tell us about what they think about the new system. </w:t>
      </w:r>
      <w:r>
        <w:br/>
      </w:r>
    </w:p>
    <w:p w:rsidR="00A5530B" w:rsidRDefault="005420BA" w:rsidP="00A5530B">
      <w:pPr>
        <w:ind w:left="3600"/>
      </w:pPr>
      <w:r>
        <w:rPr>
          <w:noProof/>
          <w:lang w:eastAsia="en-NZ"/>
        </w:rPr>
        <w:drawing>
          <wp:anchor distT="0" distB="0" distL="114300" distR="114300" simplePos="0" relativeHeight="252014592" behindDoc="1" locked="0" layoutInCell="1" allowOverlap="1" wp14:anchorId="1BD367B5" wp14:editId="183E590F">
            <wp:simplePos x="0" y="0"/>
            <wp:positionH relativeFrom="margin">
              <wp:posOffset>238125</wp:posOffset>
            </wp:positionH>
            <wp:positionV relativeFrom="paragraph">
              <wp:posOffset>1677035</wp:posOffset>
            </wp:positionV>
            <wp:extent cx="1103630" cy="1479550"/>
            <wp:effectExtent l="0" t="0" r="1270" b="635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Social Worker Looking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B08">
        <w:t xml:space="preserve">We </w:t>
      </w:r>
      <w:r w:rsidR="00253616">
        <w:t>want to hear</w:t>
      </w:r>
      <w:r w:rsidR="00D93B08">
        <w:t xml:space="preserve"> from </w:t>
      </w:r>
      <w:r>
        <w:t>the people</w:t>
      </w:r>
      <w:r w:rsidR="00D93B08">
        <w:t xml:space="preserve"> </w:t>
      </w:r>
      <w:r>
        <w:t>taking</w:t>
      </w:r>
      <w:r w:rsidR="00D93B08">
        <w:t xml:space="preserve"> part in the test to find out if the new system is working for them.</w:t>
      </w:r>
      <w:r w:rsidR="00BE7DD3">
        <w:br/>
      </w:r>
    </w:p>
    <w:p w:rsidR="00D93B08" w:rsidRDefault="00D93B08" w:rsidP="00A5530B">
      <w:pPr>
        <w:ind w:left="3600"/>
      </w:pPr>
      <w:r>
        <w:t>We will make decisions about the future of the new system when we hear back from disabled people and their wh</w:t>
      </w:r>
      <w:r>
        <w:rPr>
          <w:rFonts w:cs="Arial"/>
        </w:rPr>
        <w:t>ā</w:t>
      </w:r>
      <w:r>
        <w:t>nau.</w:t>
      </w:r>
    </w:p>
    <w:p w:rsidR="00BE7DD3" w:rsidRDefault="00D93B08" w:rsidP="00A5530B">
      <w:pPr>
        <w:ind w:left="3600"/>
        <w:rPr>
          <w:b/>
        </w:rPr>
      </w:pPr>
      <w:r>
        <w:br/>
      </w:r>
      <w:r>
        <w:br/>
      </w:r>
    </w:p>
    <w:p w:rsidR="001D4905" w:rsidRDefault="00BE7DD3" w:rsidP="00A5530B">
      <w:pPr>
        <w:ind w:left="3600"/>
        <w:rPr>
          <w:b/>
        </w:rPr>
      </w:pPr>
      <w:r>
        <w:rPr>
          <w:b/>
        </w:rPr>
        <w:br w:type="column"/>
      </w:r>
      <w:r>
        <w:rPr>
          <w:noProof/>
          <w:lang w:eastAsia="en-NZ"/>
        </w:rPr>
        <w:lastRenderedPageBreak/>
        <w:drawing>
          <wp:anchor distT="0" distB="0" distL="114300" distR="114300" simplePos="0" relativeHeight="252016640" behindDoc="1" locked="0" layoutInCell="1" allowOverlap="1" wp14:anchorId="5A1F65DA" wp14:editId="01934E2A">
            <wp:simplePos x="0" y="0"/>
            <wp:positionH relativeFrom="column">
              <wp:posOffset>-17145</wp:posOffset>
            </wp:positionH>
            <wp:positionV relativeFrom="paragraph">
              <wp:posOffset>-374650</wp:posOffset>
            </wp:positionV>
            <wp:extent cx="1078230" cy="1487170"/>
            <wp:effectExtent l="0" t="0" r="762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5"/>
                    <a:stretch/>
                  </pic:blipFill>
                  <pic:spPr bwMode="auto">
                    <a:xfrm>
                      <a:off x="0" y="0"/>
                      <a:ext cx="1078230" cy="148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B08" w:rsidRPr="00D93B08">
        <w:rPr>
          <w:b/>
        </w:rPr>
        <w:t>Ms Sepuloni says:</w:t>
      </w:r>
    </w:p>
    <w:p w:rsidR="00253616" w:rsidRDefault="00253616" w:rsidP="00A5530B">
      <w:pPr>
        <w:ind w:left="3600"/>
      </w:pPr>
      <w:r>
        <w:rPr>
          <w:noProof/>
          <w:lang w:eastAsia="en-NZ"/>
        </w:rPr>
        <w:drawing>
          <wp:anchor distT="0" distB="0" distL="114300" distR="114300" simplePos="0" relativeHeight="252020736" behindDoc="1" locked="0" layoutInCell="1" allowOverlap="1" wp14:anchorId="1CACB288" wp14:editId="2849C8D9">
            <wp:simplePos x="0" y="0"/>
            <wp:positionH relativeFrom="column">
              <wp:posOffset>-97501</wp:posOffset>
            </wp:positionH>
            <wp:positionV relativeFrom="paragraph">
              <wp:posOffset>886460</wp:posOffset>
            </wp:positionV>
            <wp:extent cx="1086928" cy="1257217"/>
            <wp:effectExtent l="0" t="0" r="0" b="63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arae_meeting_30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928" cy="12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new system will </w:t>
      </w:r>
      <w:r w:rsidR="005420BA">
        <w:t>look closely at the needs of</w:t>
      </w:r>
      <w:r>
        <w:t>:</w:t>
      </w:r>
      <w:r>
        <w:br/>
      </w:r>
    </w:p>
    <w:p w:rsidR="00253616" w:rsidRDefault="00253616" w:rsidP="007E12FE">
      <w:pPr>
        <w:pStyle w:val="ListParagraph"/>
        <w:numPr>
          <w:ilvl w:val="0"/>
          <w:numId w:val="15"/>
        </w:numPr>
      </w:pPr>
      <w:r>
        <w:rPr>
          <w:noProof/>
          <w:lang w:val="en-NZ" w:eastAsia="en-NZ"/>
        </w:rPr>
        <w:drawing>
          <wp:anchor distT="0" distB="0" distL="114300" distR="114300" simplePos="0" relativeHeight="252018688" behindDoc="1" locked="0" layoutInCell="1" allowOverlap="1" wp14:anchorId="31A8A912" wp14:editId="2E6AD98D">
            <wp:simplePos x="0" y="0"/>
            <wp:positionH relativeFrom="column">
              <wp:posOffset>-16943</wp:posOffset>
            </wp:positionH>
            <wp:positionV relativeFrom="paragraph">
              <wp:posOffset>803730</wp:posOffset>
            </wp:positionV>
            <wp:extent cx="992038" cy="903307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eople_must_listen_ questions ask answer respect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038" cy="903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</w:t>
      </w:r>
      <w:r>
        <w:rPr>
          <w:rFonts w:cs="Arial"/>
        </w:rPr>
        <w:t>ā</w:t>
      </w:r>
      <w:r>
        <w:t>ori</w:t>
      </w:r>
      <w:r>
        <w:br/>
      </w:r>
      <w:r>
        <w:br/>
      </w:r>
      <w:r>
        <w:br/>
      </w:r>
    </w:p>
    <w:p w:rsidR="00BE7DD3" w:rsidRDefault="00253616" w:rsidP="007E12FE">
      <w:pPr>
        <w:pStyle w:val="ListParagraph"/>
        <w:numPr>
          <w:ilvl w:val="0"/>
          <w:numId w:val="15"/>
        </w:numPr>
      </w:pPr>
      <w:r>
        <w:rPr>
          <w:noProof/>
          <w:lang w:val="en-NZ" w:eastAsia="en-NZ"/>
        </w:rPr>
        <w:drawing>
          <wp:anchor distT="0" distB="0" distL="114300" distR="114300" simplePos="0" relativeHeight="252019712" behindDoc="1" locked="0" layoutInCell="1" allowOverlap="1" wp14:anchorId="663176C9" wp14:editId="12A6EF83">
            <wp:simplePos x="0" y="0"/>
            <wp:positionH relativeFrom="column">
              <wp:posOffset>-94016</wp:posOffset>
            </wp:positionH>
            <wp:positionV relativeFrom="paragraph">
              <wp:posOffset>820672</wp:posOffset>
            </wp:positionV>
            <wp:extent cx="1250279" cy="927531"/>
            <wp:effectExtent l="0" t="0" r="7620" b="635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iverse group different cultures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279" cy="927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Pacific people</w:t>
      </w:r>
      <w:r w:rsidR="00BE7DD3">
        <w:t>.</w:t>
      </w:r>
      <w:r w:rsidR="00BE7DD3">
        <w:br/>
      </w:r>
      <w:r w:rsidR="00BE7DD3">
        <w:br/>
      </w:r>
      <w:r w:rsidR="00BE7DD3">
        <w:br/>
      </w:r>
    </w:p>
    <w:p w:rsidR="00253616" w:rsidRDefault="00253616" w:rsidP="007E12FE">
      <w:pPr>
        <w:pStyle w:val="ListParagraph"/>
        <w:numPr>
          <w:ilvl w:val="0"/>
          <w:numId w:val="15"/>
        </w:numPr>
      </w:pPr>
      <w:r>
        <w:t>other cultures</w:t>
      </w:r>
      <w:r w:rsidR="00BE7DD3">
        <w:t xml:space="preserve">. </w:t>
      </w:r>
      <w:r>
        <w:br/>
      </w:r>
      <w:r>
        <w:br/>
      </w:r>
      <w:r>
        <w:br/>
      </w:r>
    </w:p>
    <w:p w:rsidR="00BE7DD3" w:rsidRDefault="00BE7DD3" w:rsidP="00BE7DD3">
      <w:pPr>
        <w:ind w:left="3600"/>
      </w:pPr>
      <w:r>
        <w:rPr>
          <w:noProof/>
          <w:lang w:eastAsia="en-NZ"/>
        </w:rPr>
        <w:drawing>
          <wp:anchor distT="0" distB="0" distL="114300" distR="114300" simplePos="0" relativeHeight="252115968" behindDoc="1" locked="0" layoutInCell="1" allowOverlap="1" wp14:anchorId="627C5E88" wp14:editId="5843746D">
            <wp:simplePos x="0" y="0"/>
            <wp:positionH relativeFrom="column">
              <wp:posOffset>-186517</wp:posOffset>
            </wp:positionH>
            <wp:positionV relativeFrom="paragraph">
              <wp:posOffset>388042</wp:posOffset>
            </wp:positionV>
            <wp:extent cx="1703473" cy="1226704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utism-child playing alone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473" cy="1226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 new system will look closely at the needs of:</w:t>
      </w:r>
    </w:p>
    <w:p w:rsidR="00BE7DD3" w:rsidRDefault="00BE7DD3" w:rsidP="007E12FE">
      <w:pPr>
        <w:pStyle w:val="ListParagraph"/>
        <w:numPr>
          <w:ilvl w:val="0"/>
          <w:numId w:val="18"/>
        </w:numPr>
        <w:ind w:left="3960"/>
      </w:pPr>
      <w:r>
        <w:rPr>
          <w:noProof/>
          <w:lang w:val="en-NZ" w:eastAsia="en-NZ"/>
        </w:rPr>
        <w:drawing>
          <wp:anchor distT="0" distB="0" distL="114300" distR="114300" simplePos="0" relativeHeight="252023808" behindDoc="1" locked="0" layoutInCell="1" allowOverlap="1" wp14:anchorId="1C8556C1" wp14:editId="425DE049">
            <wp:simplePos x="0" y="0"/>
            <wp:positionH relativeFrom="column">
              <wp:posOffset>264160</wp:posOffset>
            </wp:positionH>
            <wp:positionV relativeFrom="paragraph">
              <wp:posOffset>685396</wp:posOffset>
            </wp:positionV>
            <wp:extent cx="896620" cy="109474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happy-boy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children</w:t>
      </w:r>
      <w:r>
        <w:br/>
      </w:r>
      <w:r>
        <w:br/>
      </w:r>
      <w:r>
        <w:br/>
      </w:r>
    </w:p>
    <w:p w:rsidR="00D93B08" w:rsidRPr="00B65A55" w:rsidRDefault="00253616" w:rsidP="007E12FE">
      <w:pPr>
        <w:pStyle w:val="ListParagraph"/>
        <w:numPr>
          <w:ilvl w:val="0"/>
          <w:numId w:val="15"/>
        </w:numPr>
        <w:rPr>
          <w:b/>
        </w:rPr>
      </w:pPr>
      <w:r>
        <w:t>young people.</w:t>
      </w:r>
    </w:p>
    <w:p w:rsidR="00B65A55" w:rsidRDefault="00B65A55" w:rsidP="00B65A55">
      <w:pPr>
        <w:rPr>
          <w:b/>
        </w:rPr>
      </w:pPr>
    </w:p>
    <w:p w:rsidR="00B65A55" w:rsidRDefault="00B65A55" w:rsidP="00B65A55">
      <w:pPr>
        <w:ind w:left="3600"/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024832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-208184</wp:posOffset>
            </wp:positionV>
            <wp:extent cx="1423359" cy="968281"/>
            <wp:effectExtent l="0" t="0" r="5715" b="381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All ages everyone different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359" cy="968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We want </w:t>
      </w:r>
      <w:r w:rsidR="00BE7DD3">
        <w:t>everyone using the new system</w:t>
      </w:r>
      <w:r>
        <w:t xml:space="preserve"> to be able to: </w:t>
      </w:r>
    </w:p>
    <w:p w:rsidR="00B65A55" w:rsidRDefault="00B65A55" w:rsidP="007E12FE">
      <w:pPr>
        <w:pStyle w:val="ListParagraph"/>
        <w:numPr>
          <w:ilvl w:val="0"/>
          <w:numId w:val="17"/>
        </w:numPr>
        <w:ind w:left="3960"/>
      </w:pPr>
      <w:r>
        <w:rPr>
          <w:noProof/>
          <w:lang w:val="en-NZ" w:eastAsia="en-NZ"/>
        </w:rPr>
        <w:drawing>
          <wp:anchor distT="0" distB="0" distL="114300" distR="114300" simplePos="0" relativeHeight="252025856" behindDoc="1" locked="0" layoutInCell="1" allowOverlap="1" wp14:anchorId="5BDBA906" wp14:editId="14F0404C">
            <wp:simplePos x="0" y="0"/>
            <wp:positionH relativeFrom="column">
              <wp:posOffset>520</wp:posOffset>
            </wp:positionH>
            <wp:positionV relativeFrom="paragraph">
              <wp:posOffset>770140</wp:posOffset>
            </wp:positionV>
            <wp:extent cx="1546272" cy="1142762"/>
            <wp:effectExtent l="0" t="0" r="0" b="63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community-first (1)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72" cy="1142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have good lives</w:t>
      </w:r>
      <w:r>
        <w:br/>
      </w:r>
      <w:r>
        <w:br/>
      </w:r>
      <w:r>
        <w:br/>
      </w:r>
    </w:p>
    <w:p w:rsidR="00B65A55" w:rsidRDefault="00B65A55" w:rsidP="007E12FE">
      <w:pPr>
        <w:pStyle w:val="ListParagraph"/>
        <w:numPr>
          <w:ilvl w:val="0"/>
          <w:numId w:val="17"/>
        </w:numPr>
        <w:ind w:left="3960"/>
      </w:pPr>
      <w:r>
        <w:t xml:space="preserve">take part in their community. </w:t>
      </w:r>
    </w:p>
    <w:p w:rsidR="00B65A55" w:rsidRDefault="00B65A55" w:rsidP="00B65A55">
      <w:pPr>
        <w:spacing w:after="0"/>
        <w:ind w:left="3600"/>
        <w:rPr>
          <w:rFonts w:cs="Arial"/>
          <w:szCs w:val="24"/>
        </w:rPr>
      </w:pPr>
      <w:r>
        <w:br/>
      </w:r>
      <w:r>
        <w:br/>
      </w:r>
    </w:p>
    <w:p w:rsidR="002214AB" w:rsidRDefault="00BE7DD3" w:rsidP="00B65A55">
      <w:pPr>
        <w:spacing w:after="0"/>
        <w:ind w:left="3600"/>
        <w:rPr>
          <w:rFonts w:cs="Arial"/>
          <w:szCs w:val="24"/>
        </w:rPr>
      </w:pPr>
      <w:r>
        <w:rPr>
          <w:rFonts w:cs="Arial"/>
          <w:szCs w:val="24"/>
        </w:rPr>
        <w:br/>
      </w:r>
    </w:p>
    <w:p w:rsidR="00B65A55" w:rsidRDefault="002214AB" w:rsidP="00B65A55">
      <w:pPr>
        <w:spacing w:after="0"/>
        <w:ind w:left="3600"/>
        <w:rPr>
          <w:rFonts w:cs="Arial"/>
          <w:szCs w:val="24"/>
        </w:rPr>
      </w:pPr>
      <w:r>
        <w:rPr>
          <w:rFonts w:cs="Arial"/>
          <w:szCs w:val="24"/>
        </w:rPr>
        <w:br w:type="column"/>
      </w:r>
      <w:r>
        <w:rPr>
          <w:rFonts w:cs="Arial"/>
          <w:noProof/>
          <w:szCs w:val="24"/>
          <w:lang w:eastAsia="en-NZ"/>
        </w:rPr>
        <w:lastRenderedPageBreak/>
        <w:drawing>
          <wp:anchor distT="0" distB="0" distL="114300" distR="114300" simplePos="0" relativeHeight="252029952" behindDoc="1" locked="0" layoutInCell="1" allowOverlap="1" wp14:anchorId="047C78FE" wp14:editId="363A505C">
            <wp:simplePos x="0" y="0"/>
            <wp:positionH relativeFrom="column">
              <wp:posOffset>-108585</wp:posOffset>
            </wp:positionH>
            <wp:positionV relativeFrom="paragraph">
              <wp:posOffset>-91440</wp:posOffset>
            </wp:positionV>
            <wp:extent cx="1589405" cy="1122680"/>
            <wp:effectExtent l="0" t="0" r="0" b="127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lanning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A55">
        <w:rPr>
          <w:rFonts w:cs="Arial"/>
          <w:szCs w:val="24"/>
        </w:rPr>
        <w:t xml:space="preserve">Lots of people in the disability community have helped to plan the new disability support system. </w:t>
      </w:r>
    </w:p>
    <w:p w:rsidR="00B65A55" w:rsidRDefault="00B65A55" w:rsidP="00B65A55">
      <w:pPr>
        <w:spacing w:after="0"/>
        <w:ind w:left="3600"/>
        <w:rPr>
          <w:rFonts w:cs="Arial"/>
          <w:szCs w:val="24"/>
        </w:rPr>
      </w:pPr>
    </w:p>
    <w:p w:rsidR="00B65A55" w:rsidRDefault="00B65A55" w:rsidP="00B65A55">
      <w:pPr>
        <w:spacing w:after="0"/>
        <w:ind w:left="3600"/>
        <w:rPr>
          <w:rFonts w:cs="Arial"/>
          <w:szCs w:val="24"/>
        </w:rPr>
      </w:pPr>
    </w:p>
    <w:p w:rsidR="00B65A55" w:rsidRDefault="00B65A55" w:rsidP="00B65A55">
      <w:pPr>
        <w:spacing w:after="0"/>
        <w:ind w:left="3600"/>
        <w:rPr>
          <w:rFonts w:cs="Arial"/>
          <w:szCs w:val="24"/>
        </w:rPr>
      </w:pPr>
      <w:r>
        <w:rPr>
          <w:rFonts w:cs="Arial"/>
          <w:noProof/>
          <w:szCs w:val="24"/>
          <w:lang w:eastAsia="en-NZ"/>
        </w:rPr>
        <mc:AlternateContent>
          <mc:Choice Requires="wpg">
            <w:drawing>
              <wp:anchor distT="0" distB="0" distL="114300" distR="114300" simplePos="0" relativeHeight="252030976" behindDoc="1" locked="0" layoutInCell="1" allowOverlap="1" wp14:anchorId="1040F23E" wp14:editId="2699FD0E">
                <wp:simplePos x="0" y="0"/>
                <wp:positionH relativeFrom="margin">
                  <wp:align>left</wp:align>
                </wp:positionH>
                <wp:positionV relativeFrom="paragraph">
                  <wp:posOffset>11689</wp:posOffset>
                </wp:positionV>
                <wp:extent cx="1229360" cy="2803486"/>
                <wp:effectExtent l="0" t="0" r="8890" b="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360" cy="2803486"/>
                          <a:chOff x="0" y="0"/>
                          <a:chExt cx="1229360" cy="2803486"/>
                        </a:xfrm>
                      </wpg:grpSpPr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788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70384"/>
                            <a:ext cx="1087120" cy="844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984" y="1922106"/>
                            <a:ext cx="1029335" cy="881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01CEFD" id="Group 102" o:spid="_x0000_s1026" style="position:absolute;margin-left:0;margin-top:.9pt;width:96.8pt;height:220.75pt;z-index:-251285504;mso-position-horizontal:left;mso-position-horizontal-relative:margin" coordsize="12293,28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DBAoA&#10;AAAAAAAAIQAkSSfxBnsAAAZ7AAAVAAAAZHJzL21lZGlhL2ltYWdlMy5qcGVn/9j/4AAQSkZJRgAB&#10;AQEA3ADcAAD/2wBDAAIBAQEBAQIBAQECAgICAgQDAgICAgUEBAMEBgUGBgYFBgYGBwkIBgcJBwYG&#10;CAsICQoKCgoKBggLDAsKDAkKCgr/2wBDAQICAgICAgUDAwUKBwYHCgoKCgoKCgoKCgoKCgoKCgoK&#10;CgoKCgoKCgoKCgoKCgoKCgoKCgoKCgoKCgoKCgoKCgr/wAARCADUAP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">
                <v:shape id="Picture 105" o:spid="_x0000_s1027" type="#_x0000_t75" style="position:absolute;width:12293;height:7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4pqnDAAAA3AAAAA8AAABkcnMvZG93bnJldi54bWxET01rwkAQvRf8D8sIvdWNgVaJriKKTU+F&#10;qiDehuyYjWZnQ3Yb0/76bkHwNo/3OfNlb2vRUesrxwrGowQEceF0xaWCw377MgXhA7LG2jEp+CEP&#10;y8XgaY6Zdjf+om4XShFD2GeowITQZFL6wpBFP3INceTOrrUYImxLqVu8xXBbyzRJ3qTFimODwYbW&#10;horr7tsqmKar39B3ud+c8nN6NJPNe/55Uep52K9mIAL14SG+uz90nJ+8wv8z8QK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PimqcMAAADcAAAADwAAAAAAAAAAAAAAAACf&#10;AgAAZHJzL2Rvd25yZXYueG1sUEsFBgAAAAAEAAQA9wAAAI8DAAAAAA==&#10;">
                  <v:imagedata r:id="rId51" o:title=""/>
                  <v:path arrowok="t"/>
                </v:shape>
                <v:shape id="Picture 106" o:spid="_x0000_s1028" type="#_x0000_t75" style="position:absolute;top:9703;width:10871;height:8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5GcPCAAAA3AAAAA8AAABkcnMvZG93bnJldi54bWxEj9GKwjAQRd+F/YcwC75p0kVFukYRQdQH&#10;EasfMDSzbbGZlCSr9e+NsLBvM9w799xZrHrbijv50DjWkI0VCOLSmYYrDdfLdjQHESKywdYxaXhS&#10;gNXyY7DA3LgHn+lexEqkEA45aqhj7HIpQ1mTxTB2HXHSfpy3GNPqK2k8PlK4beWXUjNpseFEqLGj&#10;TU3lrfi1CVJOtzynIxd2s/OnbH/I1OSg9fCzX3+DiNTHf/Pf9d6k+moG72fSBH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+RnDwgAAANwAAAAPAAAAAAAAAAAAAAAAAJ8C&#10;AABkcnMvZG93bnJldi54bWxQSwUGAAAAAAQABAD3AAAAjgMAAAAA&#10;">
                  <v:imagedata r:id="rId52" o:title=""/>
                  <v:path arrowok="t"/>
                </v:shape>
                <v:shape id="Picture 114" o:spid="_x0000_s1029" type="#_x0000_t75" style="position:absolute;left:559;top:19221;width:10294;height:8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P8uXEAAAA3AAAAA8AAABkcnMvZG93bnJldi54bWxET01rAjEQvRf6H8IUeik1a9EiW6NItSC9&#10;iLYovQ3JuNnuZrJsUk3/fVMQvM3jfc50nlwrTtSH2rOC4aAAQay9qblS8Pnx9jgBESKywdYzKfil&#10;APPZ7c0US+PPvKXTLlYih3AoUYGNsSulDNqSwzDwHXHmjr53GDPsK2l6POdw18qnoniWDmvODRY7&#10;erWkm92PU7AqvpYPqZl8H8ab7btd7HU6Nlqp+7u0eAERKcWr+OJemzx/OIL/Z/IFc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P8uXEAAAA3AAAAA8AAAAAAAAAAAAAAAAA&#10;nwIAAGRycy9kb3ducmV2LnhtbFBLBQYAAAAABAAEAPcAAACQAwAAAAA=&#10;">
                  <v:imagedata r:id="rId53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cs="Arial"/>
          <w:szCs w:val="24"/>
        </w:rPr>
        <w:t xml:space="preserve">These include: </w:t>
      </w:r>
      <w:r>
        <w:rPr>
          <w:rFonts w:cs="Arial"/>
          <w:szCs w:val="24"/>
        </w:rPr>
        <w:br/>
      </w:r>
    </w:p>
    <w:p w:rsidR="00B65A55" w:rsidRPr="00FD6C9F" w:rsidRDefault="00B65A55" w:rsidP="007E12FE">
      <w:pPr>
        <w:pStyle w:val="ListParagraph"/>
        <w:numPr>
          <w:ilvl w:val="0"/>
          <w:numId w:val="3"/>
        </w:numPr>
        <w:spacing w:after="0"/>
        <w:ind w:left="3960"/>
        <w:rPr>
          <w:rFonts w:cs="Arial"/>
          <w:szCs w:val="24"/>
        </w:rPr>
      </w:pPr>
      <w:r>
        <w:rPr>
          <w:rFonts w:cs="Arial"/>
          <w:szCs w:val="24"/>
        </w:rPr>
        <w:t>d</w:t>
      </w:r>
      <w:r w:rsidRPr="00FD6C9F">
        <w:rPr>
          <w:rFonts w:cs="Arial"/>
          <w:szCs w:val="24"/>
        </w:rPr>
        <w:t>isabled people</w:t>
      </w:r>
      <w:r>
        <w:rPr>
          <w:rFonts w:cs="Arial"/>
          <w:szCs w:val="24"/>
        </w:rPr>
        <w:br/>
      </w:r>
      <w:r>
        <w:rPr>
          <w:rFonts w:cs="Arial"/>
          <w:szCs w:val="24"/>
        </w:rPr>
        <w:br/>
      </w:r>
    </w:p>
    <w:p w:rsidR="00B65A55" w:rsidRPr="00FD6C9F" w:rsidRDefault="00B65A55" w:rsidP="007E12FE">
      <w:pPr>
        <w:pStyle w:val="ListParagraph"/>
        <w:numPr>
          <w:ilvl w:val="0"/>
          <w:numId w:val="3"/>
        </w:numPr>
        <w:spacing w:after="0"/>
        <w:ind w:left="3960"/>
        <w:rPr>
          <w:rFonts w:cs="Arial"/>
          <w:szCs w:val="24"/>
        </w:rPr>
      </w:pPr>
      <w:r>
        <w:rPr>
          <w:rFonts w:cs="Arial"/>
          <w:szCs w:val="24"/>
        </w:rPr>
        <w:t>w</w:t>
      </w:r>
      <w:r w:rsidRPr="00FD6C9F">
        <w:rPr>
          <w:rFonts w:cs="Arial"/>
          <w:szCs w:val="24"/>
        </w:rPr>
        <w:t>h</w:t>
      </w:r>
      <w:r>
        <w:rPr>
          <w:rFonts w:cs="Arial"/>
          <w:szCs w:val="24"/>
        </w:rPr>
        <w:t>ā</w:t>
      </w:r>
      <w:r w:rsidRPr="00FD6C9F">
        <w:rPr>
          <w:rFonts w:cs="Arial"/>
          <w:szCs w:val="24"/>
        </w:rPr>
        <w:t>nau</w:t>
      </w:r>
      <w:r>
        <w:rPr>
          <w:rFonts w:cs="Arial"/>
          <w:szCs w:val="24"/>
        </w:rPr>
        <w:br/>
      </w:r>
      <w:r>
        <w:rPr>
          <w:rFonts w:cs="Arial"/>
          <w:szCs w:val="24"/>
        </w:rPr>
        <w:br/>
      </w:r>
    </w:p>
    <w:p w:rsidR="00B65A55" w:rsidRDefault="00B65A55" w:rsidP="007E12FE">
      <w:pPr>
        <w:pStyle w:val="ListParagraph"/>
        <w:numPr>
          <w:ilvl w:val="0"/>
          <w:numId w:val="3"/>
        </w:numPr>
        <w:spacing w:after="0"/>
        <w:ind w:left="3960"/>
        <w:rPr>
          <w:rFonts w:cs="Arial"/>
          <w:szCs w:val="24"/>
        </w:rPr>
      </w:pPr>
      <w:r w:rsidRPr="00FD6C9F">
        <w:rPr>
          <w:rFonts w:cs="Arial"/>
          <w:szCs w:val="24"/>
        </w:rPr>
        <w:t>p</w:t>
      </w:r>
      <w:r>
        <w:rPr>
          <w:rFonts w:cs="Arial"/>
          <w:szCs w:val="24"/>
        </w:rPr>
        <w:t>eople in the disability sector.</w:t>
      </w:r>
    </w:p>
    <w:p w:rsidR="00B65A55" w:rsidRDefault="002214AB" w:rsidP="00B65A55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br/>
      </w:r>
      <w:r>
        <w:rPr>
          <w:rFonts w:cs="Arial"/>
          <w:szCs w:val="24"/>
        </w:rPr>
        <w:br/>
      </w:r>
      <w:r>
        <w:rPr>
          <w:rFonts w:cs="Arial"/>
          <w:szCs w:val="24"/>
        </w:rPr>
        <w:br/>
      </w:r>
    </w:p>
    <w:p w:rsidR="00B65A55" w:rsidRDefault="00B65A55" w:rsidP="006D5695">
      <w:pPr>
        <w:spacing w:after="0"/>
        <w:ind w:left="3600"/>
        <w:rPr>
          <w:rFonts w:cs="Arial"/>
          <w:szCs w:val="24"/>
        </w:rPr>
      </w:pPr>
      <w:r>
        <w:rPr>
          <w:rFonts w:cs="Arial"/>
          <w:noProof/>
          <w:szCs w:val="24"/>
          <w:lang w:eastAsia="en-NZ"/>
        </w:rPr>
        <w:drawing>
          <wp:anchor distT="0" distB="0" distL="114300" distR="114300" simplePos="0" relativeHeight="252032000" behindDoc="1" locked="0" layoutInCell="1" allowOverlap="1" wp14:anchorId="2DA0B19F" wp14:editId="08CAE3E7">
            <wp:simplePos x="0" y="0"/>
            <wp:positionH relativeFrom="column">
              <wp:posOffset>111760</wp:posOffset>
            </wp:positionH>
            <wp:positionV relativeFrom="paragraph">
              <wp:posOffset>-119560</wp:posOffset>
            </wp:positionV>
            <wp:extent cx="1069676" cy="101264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NZ MONEY-01_preview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6" t="6233" r="22607" b="4233"/>
                    <a:stretch/>
                  </pic:blipFill>
                  <pic:spPr bwMode="auto">
                    <a:xfrm>
                      <a:off x="0" y="0"/>
                      <a:ext cx="1069676" cy="101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24"/>
        </w:rPr>
        <w:t xml:space="preserve">The Government has said it will give 23.84 million dollars to </w:t>
      </w:r>
      <w:r w:rsidR="006D5695">
        <w:rPr>
          <w:rFonts w:cs="Arial"/>
          <w:szCs w:val="24"/>
        </w:rPr>
        <w:t>start the</w:t>
      </w:r>
      <w:r>
        <w:rPr>
          <w:rFonts w:cs="Arial"/>
          <w:szCs w:val="24"/>
        </w:rPr>
        <w:t xml:space="preserve"> new system </w:t>
      </w:r>
      <w:r w:rsidR="006D5695">
        <w:rPr>
          <w:rFonts w:cs="Arial"/>
          <w:szCs w:val="24"/>
        </w:rPr>
        <w:t>in MidCentral</w:t>
      </w:r>
      <w:r w:rsidR="00B4555D">
        <w:rPr>
          <w:rFonts w:cs="Arial"/>
          <w:szCs w:val="24"/>
        </w:rPr>
        <w:t>.</w:t>
      </w:r>
    </w:p>
    <w:p w:rsidR="00B4555D" w:rsidRDefault="00B4555D" w:rsidP="00B65A55">
      <w:pPr>
        <w:spacing w:after="0"/>
        <w:rPr>
          <w:rFonts w:cs="Arial"/>
          <w:szCs w:val="24"/>
        </w:rPr>
      </w:pPr>
    </w:p>
    <w:p w:rsidR="006D5695" w:rsidRDefault="006D5695" w:rsidP="006D5695">
      <w:pPr>
        <w:ind w:left="0"/>
      </w:pPr>
    </w:p>
    <w:p w:rsidR="006D5695" w:rsidRDefault="002214AB" w:rsidP="006D5695">
      <w:pPr>
        <w:spacing w:after="360"/>
        <w:ind w:left="3600"/>
      </w:pPr>
      <w:r>
        <w:br w:type="column"/>
      </w:r>
      <w:r w:rsidR="0077319E">
        <w:rPr>
          <w:noProof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45C0DDFB" wp14:editId="1310C4AC">
                <wp:simplePos x="0" y="0"/>
                <wp:positionH relativeFrom="column">
                  <wp:posOffset>-129372</wp:posOffset>
                </wp:positionH>
                <wp:positionV relativeFrom="paragraph">
                  <wp:posOffset>83185</wp:posOffset>
                </wp:positionV>
                <wp:extent cx="1475117" cy="1749868"/>
                <wp:effectExtent l="0" t="0" r="0" b="3175"/>
                <wp:wrapNone/>
                <wp:docPr id="143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5117" cy="1749868"/>
                          <a:chOff x="0" y="0"/>
                          <a:chExt cx="1835785" cy="2034540"/>
                        </a:xfrm>
                      </wpg:grpSpPr>
                      <pic:pic xmlns:pic="http://schemas.openxmlformats.org/drawingml/2006/picture">
                        <pic:nvPicPr>
                          <pic:cNvPr id="152" name="Picture 15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2034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Right Arrow 156"/>
                        <wps:cNvSpPr/>
                        <wps:spPr>
                          <a:xfrm>
                            <a:off x="503853" y="821094"/>
                            <a:ext cx="744750" cy="31941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1E720" id="Group 143" o:spid="_x0000_s1026" style="position:absolute;margin-left:-10.2pt;margin-top:6.55pt;width:116.15pt;height:137.8pt;z-index:252034048;mso-width-relative:margin;mso-height-relative:margin" coordsize="18357,20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">
                <v:shape id="Picture 152" o:spid="_x0000_s1027" type="#_x0000_t75" style="position:absolute;width:18357;height:20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JGH3CAAAA3AAAAA8AAABkcnMvZG93bnJldi54bWxET02LwjAQvQv7H8IIe9NUWWWtRlkKwnrw&#10;oO7F29iMbbWZlCa2dX+9EQRv83ifs1h1phQN1a6wrGA0jEAQp1YXnCn4O6wH3yCcR9ZYWiYFd3Kw&#10;Wn70Fhhr2/KOmr3PRAhhF6OC3PsqltKlORl0Q1sRB+5sa4M+wDqTusY2hJtSjqNoKg0WHBpyrCjJ&#10;Kb3ub0YB37f/yeno9ebLbNrk2l5ms+ai1Ge/+5mD8NT5t/jl/tVh/mQMz2fCB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iRh9wgAAANwAAAAPAAAAAAAAAAAAAAAAAJ8C&#10;AABkcnMvZG93bnJldi54bWxQSwUGAAAAAAQABAD3AAAAjgMAAAAA&#10;">
                  <v:imagedata r:id="rId56" o:title=""/>
                  <v:path arrowok="t"/>
                </v:shape>
                <v:shape id="Right Arrow 156" o:spid="_x0000_s1028" type="#_x0000_t13" style="position:absolute;left:5038;top:8210;width:7448;height:3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h7dsIA&#10;AADcAAAADwAAAGRycy9kb3ducmV2LnhtbERPTWvCQBC9C/6HZYTedKPQIKmraEtpDx5qovchO91N&#10;m50N2Y2m/94tFHqbx/uczW50rbhSHxrPCpaLDARx7XXDRsG5ep2vQYSIrLH1TAp+KMBuO51ssND+&#10;xie6ltGIFMKhQAU2xq6QMtSWHIaF74gT9+l7hzHB3kjd4y2Fu1ausiyXDhtODRY7erZUf5eDU1B+&#10;vV0OdK6OK2OHoaFoPl7yvVIPs3H/BCLSGP/Ff+53neY/5vD7TLp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6Ht2wgAAANwAAAAPAAAAAAAAAAAAAAAAAJgCAABkcnMvZG93&#10;bnJldi54bWxQSwUGAAAAAAQABAD1AAAAhwMAAAAA&#10;" adj="16968" fillcolor="red" strokecolor="red" strokeweight="1pt"/>
              </v:group>
            </w:pict>
          </mc:Fallback>
        </mc:AlternateContent>
      </w:r>
      <w:r w:rsidR="006D5695">
        <w:t xml:space="preserve">The MidCentral DHB region covers: </w:t>
      </w:r>
    </w:p>
    <w:p w:rsidR="006D5695" w:rsidRDefault="006D5695" w:rsidP="006D5695">
      <w:pPr>
        <w:spacing w:after="360"/>
        <w:ind w:left="3600"/>
      </w:pPr>
    </w:p>
    <w:p w:rsidR="006D5695" w:rsidRPr="00DD4448" w:rsidRDefault="006D5695" w:rsidP="006D5695">
      <w:pPr>
        <w:pStyle w:val="ListParagraph"/>
        <w:numPr>
          <w:ilvl w:val="0"/>
          <w:numId w:val="2"/>
        </w:numPr>
        <w:spacing w:after="120"/>
        <w:ind w:left="3960"/>
        <w:rPr>
          <w:sz w:val="28"/>
          <w:szCs w:val="28"/>
        </w:rPr>
      </w:pPr>
      <w:r>
        <w:t>Palmerston North</w:t>
      </w:r>
      <w:r>
        <w:br/>
      </w:r>
      <w:r>
        <w:br/>
      </w:r>
    </w:p>
    <w:p w:rsidR="006D5695" w:rsidRPr="00DD4448" w:rsidRDefault="006D5695" w:rsidP="006D5695">
      <w:pPr>
        <w:pStyle w:val="ListParagraph"/>
        <w:numPr>
          <w:ilvl w:val="0"/>
          <w:numId w:val="2"/>
        </w:numPr>
        <w:spacing w:after="120"/>
        <w:ind w:left="3960"/>
        <w:rPr>
          <w:sz w:val="28"/>
          <w:szCs w:val="28"/>
        </w:rPr>
      </w:pPr>
      <w:r>
        <w:t>Horowhenua</w:t>
      </w:r>
      <w:r>
        <w:br/>
      </w:r>
      <w:r>
        <w:br/>
      </w:r>
    </w:p>
    <w:p w:rsidR="006D5695" w:rsidRPr="00DD4448" w:rsidRDefault="006D5695" w:rsidP="006D5695">
      <w:pPr>
        <w:pStyle w:val="ListParagraph"/>
        <w:numPr>
          <w:ilvl w:val="0"/>
          <w:numId w:val="2"/>
        </w:numPr>
        <w:spacing w:after="120"/>
        <w:ind w:left="3960"/>
        <w:rPr>
          <w:sz w:val="28"/>
          <w:szCs w:val="28"/>
        </w:rPr>
      </w:pPr>
      <w:r>
        <w:t>Manawatu</w:t>
      </w:r>
      <w:r>
        <w:br/>
      </w:r>
      <w:r>
        <w:br/>
      </w:r>
    </w:p>
    <w:p w:rsidR="006D5695" w:rsidRDefault="006D5695" w:rsidP="006D5695">
      <w:pPr>
        <w:pStyle w:val="ListParagraph"/>
        <w:numPr>
          <w:ilvl w:val="0"/>
          <w:numId w:val="2"/>
        </w:numPr>
        <w:spacing w:after="120"/>
        <w:ind w:left="3960"/>
      </w:pPr>
      <w:r>
        <w:rPr>
          <w:rFonts w:cs="Arial"/>
        </w:rPr>
        <w:t>Ō</w:t>
      </w:r>
      <w:r>
        <w:t>taki</w:t>
      </w:r>
      <w:r>
        <w:br/>
      </w:r>
      <w:r>
        <w:br/>
      </w:r>
    </w:p>
    <w:p w:rsidR="006D5695" w:rsidRDefault="006D5695" w:rsidP="0077319E">
      <w:pPr>
        <w:pStyle w:val="ListParagraph"/>
        <w:numPr>
          <w:ilvl w:val="0"/>
          <w:numId w:val="2"/>
        </w:numPr>
      </w:pPr>
      <w:r>
        <w:t xml:space="preserve">Tararua districts. </w:t>
      </w:r>
      <w:r w:rsidR="0077319E">
        <w:br/>
      </w:r>
      <w:r w:rsidR="0077319E">
        <w:br/>
      </w:r>
      <w:r w:rsidR="0077319E">
        <w:br/>
      </w:r>
    </w:p>
    <w:p w:rsidR="0077319E" w:rsidRDefault="0077319E" w:rsidP="006D5695">
      <w:pPr>
        <w:ind w:left="3600"/>
      </w:pPr>
      <w:r>
        <w:rPr>
          <w:rFonts w:cs="Arial"/>
          <w:noProof/>
          <w:szCs w:val="24"/>
          <w:lang w:eastAsia="en-NZ"/>
        </w:rPr>
        <w:drawing>
          <wp:anchor distT="0" distB="0" distL="114300" distR="114300" simplePos="0" relativeHeight="252035072" behindDoc="1" locked="0" layoutInCell="1" allowOverlap="1" wp14:anchorId="415A1B52" wp14:editId="38D6F4CD">
            <wp:simplePos x="0" y="0"/>
            <wp:positionH relativeFrom="column">
              <wp:posOffset>-411480</wp:posOffset>
            </wp:positionH>
            <wp:positionV relativeFrom="paragraph">
              <wp:posOffset>230085</wp:posOffset>
            </wp:positionV>
            <wp:extent cx="2331720" cy="564300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enabling good lives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209" cy="56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695">
        <w:t xml:space="preserve">The </w:t>
      </w:r>
      <w:r>
        <w:t xml:space="preserve">funding will pay for Enabling Good Lives </w:t>
      </w:r>
      <w:r w:rsidR="00A55AE4">
        <w:t xml:space="preserve">demonstrations </w:t>
      </w:r>
      <w:r>
        <w:t xml:space="preserve">to keep going in Christchurch and Waikato. </w:t>
      </w:r>
    </w:p>
    <w:p w:rsidR="009E3C5D" w:rsidRDefault="00842C6D" w:rsidP="006D5695">
      <w:pPr>
        <w:ind w:left="3600"/>
      </w:pPr>
      <w:r>
        <w:rPr>
          <w:noProof/>
          <w:lang w:eastAsia="en-NZ"/>
        </w:rPr>
        <w:drawing>
          <wp:anchor distT="0" distB="0" distL="114300" distR="114300" simplePos="0" relativeHeight="252098560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-207761</wp:posOffset>
            </wp:positionV>
            <wp:extent cx="1353224" cy="1021657"/>
            <wp:effectExtent l="0" t="0" r="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lendar Date 3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224" cy="1021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19E">
        <w:t>The new syste</w:t>
      </w:r>
      <w:r w:rsidR="009E3C5D">
        <w:t xml:space="preserve">m will start on </w:t>
      </w:r>
      <w:r>
        <w:br/>
      </w:r>
      <w:r w:rsidR="009E3C5D" w:rsidRPr="00842C6D">
        <w:rPr>
          <w:b/>
        </w:rPr>
        <w:t>1 October 2018</w:t>
      </w:r>
      <w:r w:rsidR="009E3C5D">
        <w:t>.</w:t>
      </w:r>
    </w:p>
    <w:p w:rsidR="009E3C5D" w:rsidRDefault="009E3C5D" w:rsidP="009E3C5D">
      <w:pPr>
        <w:ind w:left="3240"/>
      </w:pPr>
    </w:p>
    <w:p w:rsidR="009E3C5D" w:rsidRDefault="002214AB" w:rsidP="009E3C5D">
      <w:pPr>
        <w:ind w:left="3600"/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041216" behindDoc="1" locked="0" layoutInCell="1" allowOverlap="1" wp14:anchorId="331C0AE0" wp14:editId="55D9F29D">
            <wp:simplePos x="0" y="0"/>
            <wp:positionH relativeFrom="column">
              <wp:posOffset>272415</wp:posOffset>
            </wp:positionH>
            <wp:positionV relativeFrom="paragraph">
              <wp:posOffset>-367665</wp:posOffset>
            </wp:positionV>
            <wp:extent cx="1079500" cy="1318260"/>
            <wp:effectExtent l="0" t="0" r="635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happy-boy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C5D">
        <w:t xml:space="preserve">These are the most important things about the disability support system: </w:t>
      </w:r>
    </w:p>
    <w:p w:rsidR="009E3C5D" w:rsidRDefault="005358D0" w:rsidP="009E3C5D">
      <w:pPr>
        <w:ind w:left="3600"/>
      </w:pPr>
      <w:r>
        <w:rPr>
          <w:noProof/>
          <w:lang w:eastAsia="en-NZ"/>
        </w:rPr>
        <w:drawing>
          <wp:anchor distT="0" distB="0" distL="114300" distR="114300" simplePos="0" relativeHeight="252044288" behindDoc="1" locked="0" layoutInCell="1" allowOverlap="1" wp14:anchorId="49A40136" wp14:editId="33CF5C2B">
            <wp:simplePos x="0" y="0"/>
            <wp:positionH relativeFrom="column">
              <wp:posOffset>15240</wp:posOffset>
            </wp:positionH>
            <wp:positionV relativeFrom="paragraph">
              <wp:posOffset>685800</wp:posOffset>
            </wp:positionV>
            <wp:extent cx="1694180" cy="1584960"/>
            <wp:effectExtent l="0" t="0" r="127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ncluded welcome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C5D" w:rsidRPr="00333090" w:rsidRDefault="009E3C5D" w:rsidP="007E12FE">
      <w:pPr>
        <w:pStyle w:val="ListParagraph"/>
        <w:numPr>
          <w:ilvl w:val="0"/>
          <w:numId w:val="4"/>
        </w:numPr>
        <w:ind w:left="3960"/>
        <w:rPr>
          <w:b/>
        </w:rPr>
      </w:pPr>
      <w:r w:rsidRPr="00333090">
        <w:rPr>
          <w:b/>
        </w:rPr>
        <w:t>People</w:t>
      </w:r>
      <w:r w:rsidR="00206DB0">
        <w:rPr>
          <w:b/>
        </w:rPr>
        <w:t xml:space="preserve"> will</w:t>
      </w:r>
      <w:r>
        <w:rPr>
          <w:b/>
        </w:rPr>
        <w:t xml:space="preserve"> be</w:t>
      </w:r>
      <w:r w:rsidRPr="00333090">
        <w:rPr>
          <w:b/>
        </w:rPr>
        <w:t xml:space="preserve"> welcomed into the system</w:t>
      </w:r>
    </w:p>
    <w:p w:rsidR="009E3C5D" w:rsidRDefault="009E3C5D" w:rsidP="009E3C5D">
      <w:pPr>
        <w:ind w:left="3600"/>
      </w:pPr>
    </w:p>
    <w:p w:rsidR="009E3C5D" w:rsidRDefault="009E3C5D" w:rsidP="002214AB">
      <w:pPr>
        <w:ind w:left="3600"/>
      </w:pPr>
      <w:r>
        <w:t xml:space="preserve">People will be welcomed into the system in lots of different ways. </w:t>
      </w:r>
    </w:p>
    <w:p w:rsidR="009E3C5D" w:rsidRDefault="009E3C5D" w:rsidP="002214AB">
      <w:pPr>
        <w:ind w:left="3600"/>
      </w:pPr>
      <w:r>
        <w:rPr>
          <w:noProof/>
          <w:lang w:eastAsia="en-NZ"/>
        </w:rPr>
        <w:drawing>
          <wp:anchor distT="0" distB="0" distL="114300" distR="114300" simplePos="0" relativeHeight="252042240" behindDoc="1" locked="0" layoutInCell="1" allowOverlap="1" wp14:anchorId="5D08140E" wp14:editId="19F63A99">
            <wp:simplePos x="0" y="0"/>
            <wp:positionH relativeFrom="column">
              <wp:posOffset>114300</wp:posOffset>
            </wp:positionH>
            <wp:positionV relativeFrom="paragraph">
              <wp:posOffset>488315</wp:posOffset>
            </wp:positionV>
            <wp:extent cx="1615658" cy="1105535"/>
            <wp:effectExtent l="0" t="0" r="381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nformation-more-people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658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People will be: </w:t>
      </w:r>
    </w:p>
    <w:p w:rsidR="009E3C5D" w:rsidRDefault="00842C6D" w:rsidP="007E12FE">
      <w:pPr>
        <w:pStyle w:val="ListParagraph"/>
        <w:numPr>
          <w:ilvl w:val="0"/>
          <w:numId w:val="8"/>
        </w:numPr>
        <w:spacing w:line="360" w:lineRule="auto"/>
        <w:ind w:left="3960"/>
      </w:pPr>
      <w:r>
        <w:rPr>
          <w:noProof/>
          <w:lang w:val="en-NZ" w:eastAsia="en-NZ"/>
        </w:rPr>
        <w:drawing>
          <wp:anchor distT="0" distB="0" distL="114300" distR="114300" simplePos="0" relativeHeight="252097536" behindDoc="1" locked="0" layoutInCell="1" allowOverlap="1" wp14:anchorId="145CE4BE" wp14:editId="4AC01B9F">
            <wp:simplePos x="0" y="0"/>
            <wp:positionH relativeFrom="margin">
              <wp:posOffset>118745</wp:posOffset>
            </wp:positionH>
            <wp:positionV relativeFrom="paragraph">
              <wp:posOffset>1239693</wp:posOffset>
            </wp:positionV>
            <wp:extent cx="1330325" cy="1211580"/>
            <wp:effectExtent l="0" t="0" r="3175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eople_must_listen_ questions ask answer respect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C5D">
        <w:t xml:space="preserve">given information about disability support </w:t>
      </w:r>
      <w:r>
        <w:br/>
      </w:r>
      <w:r w:rsidR="009E3C5D">
        <w:br/>
      </w:r>
    </w:p>
    <w:p w:rsidR="009E3C5D" w:rsidRDefault="009E3C5D" w:rsidP="007E12FE">
      <w:pPr>
        <w:pStyle w:val="ListParagraph"/>
        <w:numPr>
          <w:ilvl w:val="0"/>
          <w:numId w:val="5"/>
        </w:numPr>
        <w:spacing w:line="360" w:lineRule="auto"/>
        <w:ind w:left="3960"/>
      </w:pPr>
      <w:r>
        <w:t>linked with a Connector – a person who knows a lot about the disability support system</w:t>
      </w:r>
      <w:r>
        <w:br/>
      </w:r>
      <w:r>
        <w:br/>
      </w:r>
      <w:r w:rsidR="00842C6D">
        <w:br/>
      </w:r>
    </w:p>
    <w:p w:rsidR="009E3C5D" w:rsidRDefault="002214AB" w:rsidP="007E12FE">
      <w:pPr>
        <w:pStyle w:val="ListParagraph"/>
        <w:numPr>
          <w:ilvl w:val="0"/>
          <w:numId w:val="5"/>
        </w:numPr>
        <w:spacing w:line="360" w:lineRule="auto"/>
        <w:ind w:left="3960"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045312" behindDoc="1" locked="0" layoutInCell="1" allowOverlap="1" wp14:anchorId="1F568093" wp14:editId="548F3A5A">
            <wp:simplePos x="0" y="0"/>
            <wp:positionH relativeFrom="column">
              <wp:posOffset>227965</wp:posOffset>
            </wp:positionH>
            <wp:positionV relativeFrom="paragraph">
              <wp:posOffset>1715770</wp:posOffset>
            </wp:positionV>
            <wp:extent cx="1382395" cy="919480"/>
            <wp:effectExtent l="0" t="0" r="8255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eehive_ NZ government (1)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038144" behindDoc="1" locked="0" layoutInCell="1" allowOverlap="1" wp14:anchorId="2CC170C6" wp14:editId="14101BFF">
            <wp:simplePos x="0" y="0"/>
            <wp:positionH relativeFrom="column">
              <wp:posOffset>62230</wp:posOffset>
            </wp:positionH>
            <wp:positionV relativeFrom="paragraph">
              <wp:posOffset>-113665</wp:posOffset>
            </wp:positionV>
            <wp:extent cx="1382395" cy="1382395"/>
            <wp:effectExtent l="0" t="0" r="8255" b="8255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nked groups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C5D">
        <w:t>linked with other people who are using the disability support system</w:t>
      </w:r>
      <w:r w:rsidR="009E3C5D">
        <w:br/>
      </w:r>
      <w:r w:rsidR="00842C6D">
        <w:br/>
      </w:r>
      <w:r w:rsidR="009E3C5D">
        <w:br/>
      </w:r>
    </w:p>
    <w:p w:rsidR="009E3C5D" w:rsidRDefault="009E3C5D" w:rsidP="007E12FE">
      <w:pPr>
        <w:pStyle w:val="ListParagraph"/>
        <w:numPr>
          <w:ilvl w:val="0"/>
          <w:numId w:val="5"/>
        </w:numPr>
        <w:spacing w:line="360" w:lineRule="auto"/>
        <w:ind w:left="3960"/>
      </w:pPr>
      <w:r>
        <w:t>linked with the right government agency or disability organisation.</w:t>
      </w:r>
    </w:p>
    <w:p w:rsidR="009E3C5D" w:rsidRPr="006E742C" w:rsidRDefault="00320650" w:rsidP="007E12FE">
      <w:pPr>
        <w:pStyle w:val="ListParagraph"/>
        <w:numPr>
          <w:ilvl w:val="0"/>
          <w:numId w:val="4"/>
        </w:numPr>
        <w:ind w:hanging="540"/>
        <w:rPr>
          <w:b/>
        </w:rPr>
      </w:pPr>
      <w:r>
        <w:br w:type="column"/>
      </w:r>
      <w:r w:rsidR="009E3C5D">
        <w:rPr>
          <w:noProof/>
          <w:lang w:val="en-NZ" w:eastAsia="en-NZ"/>
        </w:rPr>
        <w:lastRenderedPageBreak/>
        <w:drawing>
          <wp:anchor distT="0" distB="0" distL="114300" distR="114300" simplePos="0" relativeHeight="252046336" behindDoc="1" locked="0" layoutInCell="1" allowOverlap="1" wp14:anchorId="3F95EB14" wp14:editId="75684391">
            <wp:simplePos x="0" y="0"/>
            <wp:positionH relativeFrom="margin">
              <wp:posOffset>-93307</wp:posOffset>
            </wp:positionH>
            <wp:positionV relativeFrom="paragraph">
              <wp:posOffset>-16510</wp:posOffset>
            </wp:positionV>
            <wp:extent cx="1569600" cy="1428899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eople_must_listen_ questions ask answer respect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600" cy="1428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C5D" w:rsidRPr="006E742C">
        <w:rPr>
          <w:b/>
        </w:rPr>
        <w:t>Access to Connectors</w:t>
      </w:r>
      <w:r w:rsidR="009E3C5D" w:rsidRPr="006E742C">
        <w:rPr>
          <w:b/>
        </w:rPr>
        <w:br/>
      </w:r>
    </w:p>
    <w:p w:rsidR="009E3C5D" w:rsidRDefault="002214AB" w:rsidP="002214AB">
      <w:pPr>
        <w:ind w:left="3600"/>
      </w:pPr>
      <w:r>
        <w:rPr>
          <w:noProof/>
          <w:lang w:eastAsia="en-NZ"/>
        </w:rPr>
        <w:drawing>
          <wp:anchor distT="0" distB="0" distL="114300" distR="114300" simplePos="0" relativeHeight="252048384" behindDoc="1" locked="0" layoutInCell="1" allowOverlap="1" wp14:anchorId="29A6CFEB" wp14:editId="7F83245D">
            <wp:simplePos x="0" y="0"/>
            <wp:positionH relativeFrom="column">
              <wp:posOffset>-47625</wp:posOffset>
            </wp:positionH>
            <wp:positionV relativeFrom="paragraph">
              <wp:posOffset>1287145</wp:posOffset>
            </wp:positionV>
            <wp:extent cx="1661160" cy="1661160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Question-4_grande (1)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C5D">
        <w:t xml:space="preserve">A Connector is a person who knows a lot about disability and the disability support system. </w:t>
      </w:r>
    </w:p>
    <w:p w:rsidR="009E3C5D" w:rsidRDefault="009E3C5D" w:rsidP="002214AB">
      <w:pPr>
        <w:ind w:left="3600"/>
      </w:pPr>
      <w:r>
        <w:t>A Connector can help disabled people and their wh</w:t>
      </w:r>
      <w:r>
        <w:rPr>
          <w:rFonts w:cs="Arial"/>
        </w:rPr>
        <w:t>ā</w:t>
      </w:r>
      <w:r>
        <w:t xml:space="preserve">nau find out: </w:t>
      </w:r>
    </w:p>
    <w:p w:rsidR="009E3C5D" w:rsidRDefault="009E3C5D" w:rsidP="007E12FE">
      <w:pPr>
        <w:pStyle w:val="ListParagraph"/>
        <w:numPr>
          <w:ilvl w:val="0"/>
          <w:numId w:val="6"/>
        </w:numPr>
        <w:spacing w:line="360" w:lineRule="auto"/>
        <w:ind w:left="3960"/>
      </w:pPr>
      <w:r>
        <w:rPr>
          <w:noProof/>
          <w:lang w:val="en-NZ" w:eastAsia="en-NZ"/>
        </w:rPr>
        <w:drawing>
          <wp:anchor distT="0" distB="0" distL="114300" distR="114300" simplePos="0" relativeHeight="252047360" behindDoc="1" locked="0" layoutInCell="1" allowOverlap="1" wp14:anchorId="07EB3B06" wp14:editId="66441B16">
            <wp:simplePos x="0" y="0"/>
            <wp:positionH relativeFrom="column">
              <wp:posOffset>65520</wp:posOffset>
            </wp:positionH>
            <wp:positionV relativeFrom="paragraph">
              <wp:posOffset>800735</wp:posOffset>
            </wp:positionV>
            <wp:extent cx="1722120" cy="1272723"/>
            <wp:effectExtent l="0" t="0" r="0" b="381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community-first (1)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272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about the disability support system</w:t>
      </w:r>
      <w:r>
        <w:br/>
      </w:r>
      <w:r w:rsidR="002214AB">
        <w:br/>
      </w:r>
    </w:p>
    <w:p w:rsidR="009E3C5D" w:rsidRDefault="009E3C5D" w:rsidP="007E12FE">
      <w:pPr>
        <w:pStyle w:val="ListParagraph"/>
        <w:numPr>
          <w:ilvl w:val="0"/>
          <w:numId w:val="6"/>
        </w:numPr>
        <w:spacing w:line="360" w:lineRule="auto"/>
        <w:ind w:left="3960"/>
      </w:pPr>
      <w:r>
        <w:t xml:space="preserve">how to use the disability support system. </w:t>
      </w:r>
      <w:r>
        <w:br/>
      </w:r>
    </w:p>
    <w:p w:rsidR="009E3C5D" w:rsidRDefault="00320650" w:rsidP="002214AB">
      <w:pPr>
        <w:ind w:left="3600"/>
      </w:pPr>
      <w:r>
        <w:br w:type="column"/>
      </w:r>
      <w:r w:rsidR="005420BA">
        <w:rPr>
          <w:noProof/>
          <w:lang w:eastAsia="en-NZ"/>
        </w:rPr>
        <w:lastRenderedPageBreak/>
        <w:drawing>
          <wp:anchor distT="0" distB="0" distL="114300" distR="114300" simplePos="0" relativeHeight="252116992" behindDoc="1" locked="0" layoutInCell="1" allowOverlap="1" wp14:anchorId="3EE4CBAC" wp14:editId="6A6652BC">
            <wp:simplePos x="0" y="0"/>
            <wp:positionH relativeFrom="column">
              <wp:posOffset>73025</wp:posOffset>
            </wp:positionH>
            <wp:positionV relativeFrom="paragraph">
              <wp:posOffset>-277437</wp:posOffset>
            </wp:positionV>
            <wp:extent cx="1298864" cy="1182431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eople_must_listen_ questions ask answer respect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64" cy="1182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C5D">
        <w:t xml:space="preserve">A Connector will find out what a disabled person: </w:t>
      </w:r>
    </w:p>
    <w:p w:rsidR="009E3C5D" w:rsidRDefault="002214AB" w:rsidP="007E12FE">
      <w:pPr>
        <w:pStyle w:val="ListParagraph"/>
        <w:numPr>
          <w:ilvl w:val="0"/>
          <w:numId w:val="7"/>
        </w:numPr>
        <w:spacing w:line="360" w:lineRule="auto"/>
        <w:ind w:left="3960"/>
      </w:pPr>
      <w:r>
        <w:rPr>
          <w:noProof/>
          <w:lang w:val="en-NZ" w:eastAsia="en-NZ"/>
        </w:rPr>
        <w:drawing>
          <wp:anchor distT="0" distB="0" distL="114300" distR="114300" simplePos="0" relativeHeight="252051456" behindDoc="1" locked="0" layoutInCell="1" allowOverlap="1" wp14:anchorId="2FFA4E3C" wp14:editId="30981057">
            <wp:simplePos x="0" y="0"/>
            <wp:positionH relativeFrom="column">
              <wp:posOffset>72390</wp:posOffset>
            </wp:positionH>
            <wp:positionV relativeFrom="paragraph">
              <wp:posOffset>145877</wp:posOffset>
            </wp:positionV>
            <wp:extent cx="1226128" cy="1384979"/>
            <wp:effectExtent l="0" t="0" r="0" b="5715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feedback good bad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128" cy="1384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C5D">
        <w:t>wants to have a better life</w:t>
      </w:r>
      <w:r w:rsidR="009E3C5D">
        <w:br/>
      </w:r>
      <w:r w:rsidR="009E3C5D">
        <w:br/>
      </w:r>
    </w:p>
    <w:p w:rsidR="009E3C5D" w:rsidRDefault="002214AB" w:rsidP="007E12FE">
      <w:pPr>
        <w:pStyle w:val="ListParagraph"/>
        <w:numPr>
          <w:ilvl w:val="0"/>
          <w:numId w:val="7"/>
        </w:numPr>
        <w:spacing w:line="360" w:lineRule="auto"/>
        <w:ind w:left="3960"/>
      </w:pPr>
      <w:r>
        <w:rPr>
          <w:noProof/>
          <w:lang w:val="en-NZ" w:eastAsia="en-NZ"/>
        </w:rPr>
        <w:drawing>
          <wp:anchor distT="0" distB="0" distL="114300" distR="114300" simplePos="0" relativeHeight="252050432" behindDoc="1" locked="0" layoutInCell="1" allowOverlap="1" wp14:anchorId="732CFAD3" wp14:editId="1F9F7833">
            <wp:simplePos x="0" y="0"/>
            <wp:positionH relativeFrom="column">
              <wp:posOffset>154940</wp:posOffset>
            </wp:positionH>
            <wp:positionV relativeFrom="paragraph">
              <wp:posOffset>1363576</wp:posOffset>
            </wp:positionV>
            <wp:extent cx="1245235" cy="1274445"/>
            <wp:effectExtent l="0" t="0" r="0" b="1905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Ask Question questionnaire forms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C5D">
        <w:t xml:space="preserve">needs to have a better life. </w:t>
      </w:r>
      <w:r w:rsidR="009E3C5D">
        <w:br/>
      </w:r>
      <w:r w:rsidR="009E3C5D">
        <w:br/>
      </w:r>
      <w:r w:rsidR="00320650">
        <w:br/>
      </w:r>
    </w:p>
    <w:p w:rsidR="002214AB" w:rsidRDefault="009E3C5D" w:rsidP="002214AB">
      <w:pPr>
        <w:ind w:left="3600"/>
      </w:pPr>
      <w:r>
        <w:t xml:space="preserve">The Connector will look at how the new system can make people’s lives better. </w:t>
      </w:r>
      <w:r w:rsidR="002214AB">
        <w:br/>
      </w:r>
      <w:r w:rsidR="002214AB">
        <w:br/>
      </w:r>
    </w:p>
    <w:p w:rsidR="009E3C5D" w:rsidRPr="005358D0" w:rsidRDefault="002214AB" w:rsidP="007E12FE">
      <w:pPr>
        <w:pStyle w:val="ListParagraph"/>
        <w:numPr>
          <w:ilvl w:val="0"/>
          <w:numId w:val="4"/>
        </w:numPr>
        <w:ind w:hanging="450"/>
        <w:rPr>
          <w:b/>
        </w:rPr>
      </w:pPr>
      <w:r>
        <w:br w:type="column"/>
      </w:r>
      <w:r w:rsidR="00320650">
        <w:rPr>
          <w:noProof/>
          <w:lang w:val="en-NZ" w:eastAsia="en-NZ"/>
        </w:rPr>
        <w:lastRenderedPageBreak/>
        <w:drawing>
          <wp:anchor distT="0" distB="0" distL="114300" distR="114300" simplePos="0" relativeHeight="252049408" behindDoc="1" locked="0" layoutInCell="1" allowOverlap="1" wp14:anchorId="0D743C79" wp14:editId="3F4098AB">
            <wp:simplePos x="0" y="0"/>
            <wp:positionH relativeFrom="column">
              <wp:posOffset>7620</wp:posOffset>
            </wp:positionH>
            <wp:positionV relativeFrom="paragraph">
              <wp:posOffset>-227330</wp:posOffset>
            </wp:positionV>
            <wp:extent cx="1360170" cy="1514475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nfo-words-to-pictures Easy Read translation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C5D" w:rsidRPr="005358D0">
        <w:rPr>
          <w:b/>
        </w:rPr>
        <w:t>Easy to use information and processes</w:t>
      </w:r>
    </w:p>
    <w:p w:rsidR="009E3C5D" w:rsidRDefault="009E3C5D" w:rsidP="009E3C5D">
      <w:pPr>
        <w:ind w:left="3874"/>
      </w:pPr>
    </w:p>
    <w:p w:rsidR="002214AB" w:rsidRDefault="00320650" w:rsidP="002214AB">
      <w:pPr>
        <w:ind w:left="3874"/>
      </w:pPr>
      <w:r>
        <w:rPr>
          <w:noProof/>
          <w:lang w:eastAsia="en-NZ"/>
        </w:rPr>
        <w:drawing>
          <wp:anchor distT="0" distB="0" distL="114300" distR="114300" simplePos="0" relativeHeight="252059648" behindDoc="1" locked="0" layoutInCell="1" allowOverlap="1" wp14:anchorId="6FA7E063" wp14:editId="16582550">
            <wp:simplePos x="0" y="0"/>
            <wp:positionH relativeFrom="column">
              <wp:posOffset>100330</wp:posOffset>
            </wp:positionH>
            <wp:positionV relativeFrom="paragraph">
              <wp:posOffset>26670</wp:posOffset>
            </wp:positionV>
            <wp:extent cx="1343660" cy="895985"/>
            <wp:effectExtent l="0" t="0" r="889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hecklist clipboard_with_pen_in_hand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2060672" behindDoc="1" locked="0" layoutInCell="1" allowOverlap="1" wp14:anchorId="154E8016" wp14:editId="7F94829D">
            <wp:simplePos x="0" y="0"/>
            <wp:positionH relativeFrom="column">
              <wp:posOffset>155864</wp:posOffset>
            </wp:positionH>
            <wp:positionV relativeFrom="paragraph">
              <wp:posOffset>1596390</wp:posOffset>
            </wp:positionV>
            <wp:extent cx="1286454" cy="1101436"/>
            <wp:effectExtent l="0" t="0" r="9525" b="381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onsultation explain listening wheelchair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197" cy="110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19040" behindDoc="1" locked="0" layoutInCell="1" allowOverlap="1" wp14:anchorId="7F63AAD5" wp14:editId="2D9D9980">
                <wp:simplePos x="0" y="0"/>
                <wp:positionH relativeFrom="column">
                  <wp:posOffset>2317115</wp:posOffset>
                </wp:positionH>
                <wp:positionV relativeFrom="paragraph">
                  <wp:posOffset>2992755</wp:posOffset>
                </wp:positionV>
                <wp:extent cx="3543300" cy="86233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8623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8E9840" id="Rectangle 24" o:spid="_x0000_s1026" style="position:absolute;margin-left:182.45pt;margin-top:235.65pt;width:279pt;height:67.9pt;z-index:-2511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" fillcolor="#bdd6ee [1300]" stroked="f" strokeweight="1pt"/>
            </w:pict>
          </mc:Fallback>
        </mc:AlternateContent>
      </w:r>
      <w:r w:rsidR="009E3C5D">
        <w:t>The disability support system will make information easy to und</w:t>
      </w:r>
      <w:bookmarkStart w:id="0" w:name="_GoBack"/>
      <w:bookmarkEnd w:id="0"/>
      <w:r w:rsidR="009E3C5D">
        <w:t>erstand.</w:t>
      </w:r>
      <w:r w:rsidR="009E3C5D">
        <w:br/>
      </w:r>
      <w:r w:rsidR="009E3C5D">
        <w:br/>
      </w:r>
      <w:r w:rsidR="009E3C5D">
        <w:br/>
        <w:t xml:space="preserve">The disability support system </w:t>
      </w:r>
      <w:r w:rsidR="009E3C5D" w:rsidRPr="00777216">
        <w:rPr>
          <w:b/>
        </w:rPr>
        <w:t>processes</w:t>
      </w:r>
      <w:r w:rsidR="009E3C5D">
        <w:t xml:space="preserve"> will be easy to follow.</w:t>
      </w:r>
      <w:r w:rsidR="009E3C5D">
        <w:br/>
      </w:r>
      <w:r w:rsidR="009E3C5D">
        <w:br/>
      </w:r>
      <w:r w:rsidR="009E3C5D">
        <w:br/>
      </w:r>
      <w:r w:rsidR="009E3C5D" w:rsidRPr="00E36603">
        <w:rPr>
          <w:b/>
        </w:rPr>
        <w:t>Processes</w:t>
      </w:r>
      <w:r w:rsidR="009E3C5D">
        <w:t xml:space="preserve"> are the steps needed to </w:t>
      </w:r>
      <w:r w:rsidR="009E3C5D" w:rsidRPr="00B22693">
        <w:t xml:space="preserve">do </w:t>
      </w:r>
      <w:r w:rsidR="007603B3">
        <w:t xml:space="preserve">to </w:t>
      </w:r>
      <w:r w:rsidR="009E3C5D" w:rsidRPr="00B22693">
        <w:t xml:space="preserve">get something done. </w:t>
      </w:r>
      <w:r w:rsidR="009E3C5D" w:rsidRPr="00B22693">
        <w:br/>
      </w:r>
    </w:p>
    <w:p w:rsidR="009E3C5D" w:rsidRPr="00482FF9" w:rsidRDefault="00320650" w:rsidP="007E12FE">
      <w:pPr>
        <w:pStyle w:val="ListParagraph"/>
        <w:numPr>
          <w:ilvl w:val="0"/>
          <w:numId w:val="4"/>
        </w:numPr>
        <w:ind w:hanging="450"/>
      </w:pPr>
      <w:r>
        <w:br w:type="column"/>
      </w:r>
      <w:r w:rsidR="009E3C5D">
        <w:rPr>
          <w:noProof/>
          <w:lang w:val="en-NZ" w:eastAsia="en-NZ"/>
        </w:rPr>
        <w:lastRenderedPageBreak/>
        <w:drawing>
          <wp:anchor distT="0" distB="0" distL="114300" distR="114300" simplePos="0" relativeHeight="252052480" behindDoc="1" locked="0" layoutInCell="1" allowOverlap="1" wp14:anchorId="71F9FFFF" wp14:editId="1EDEC05E">
            <wp:simplePos x="0" y="0"/>
            <wp:positionH relativeFrom="column">
              <wp:posOffset>0</wp:posOffset>
            </wp:positionH>
            <wp:positionV relativeFrom="paragraph">
              <wp:posOffset>-116715</wp:posOffset>
            </wp:positionV>
            <wp:extent cx="1144800" cy="761610"/>
            <wp:effectExtent l="0" t="0" r="0" b="635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Beehive_ NZ government (1)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76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C5D" w:rsidRPr="005358D0">
        <w:rPr>
          <w:b/>
        </w:rPr>
        <w:t>Connected support across government</w:t>
      </w:r>
      <w:r w:rsidR="002214AB" w:rsidRPr="005358D0">
        <w:rPr>
          <w:b/>
        </w:rPr>
        <w:br/>
      </w:r>
      <w:r w:rsidR="002214AB" w:rsidRPr="005358D0">
        <w:rPr>
          <w:b/>
        </w:rPr>
        <w:br/>
      </w:r>
      <w:r w:rsidR="002214AB">
        <w:rPr>
          <w:noProof/>
          <w:lang w:val="en-NZ" w:eastAsia="en-NZ"/>
        </w:rPr>
        <w:drawing>
          <wp:anchor distT="0" distB="0" distL="114300" distR="114300" simplePos="0" relativeHeight="252062720" behindDoc="1" locked="0" layoutInCell="1" allowOverlap="1" wp14:anchorId="5D1F769B" wp14:editId="1B160482">
            <wp:simplePos x="0" y="0"/>
            <wp:positionH relativeFrom="margin">
              <wp:posOffset>61595</wp:posOffset>
            </wp:positionH>
            <wp:positionV relativeFrom="paragraph">
              <wp:posOffset>1210310</wp:posOffset>
            </wp:positionV>
            <wp:extent cx="1180465" cy="1060450"/>
            <wp:effectExtent l="0" t="0" r="0" b="635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 Boss Female office.jpg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0" t="-32" r="-5190" b="39240"/>
                    <a:stretch/>
                  </pic:blipFill>
                  <pic:spPr bwMode="auto">
                    <a:xfrm>
                      <a:off x="0" y="0"/>
                      <a:ext cx="1180465" cy="10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3C5D" w:rsidRPr="00B22693" w:rsidRDefault="00693A46" w:rsidP="009E3C5D">
      <w:pPr>
        <w:ind w:left="3600"/>
      </w:pPr>
      <w:r>
        <w:rPr>
          <w:noProof/>
          <w:lang w:eastAsia="en-NZ"/>
        </w:rPr>
        <w:drawing>
          <wp:anchor distT="0" distB="0" distL="114300" distR="114300" simplePos="0" relativeHeight="252061696" behindDoc="1" locked="0" layoutInCell="1" allowOverlap="1" wp14:anchorId="723E1A4D" wp14:editId="53840085">
            <wp:simplePos x="0" y="0"/>
            <wp:positionH relativeFrom="column">
              <wp:posOffset>135082</wp:posOffset>
            </wp:positionH>
            <wp:positionV relativeFrom="paragraph">
              <wp:posOffset>3490191</wp:posOffset>
            </wp:positionV>
            <wp:extent cx="1309254" cy="1191560"/>
            <wp:effectExtent l="0" t="0" r="5715" b="889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eople_must_listen_ questions ask answer respect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831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C5D" w:rsidRPr="00777216">
        <w:rPr>
          <w:b/>
          <w:noProof/>
          <w:lang w:eastAsia="en-NZ"/>
        </w:rPr>
        <w:drawing>
          <wp:anchor distT="0" distB="0" distL="114300" distR="114300" simplePos="0" relativeHeight="252039168" behindDoc="1" locked="0" layoutInCell="1" allowOverlap="1" wp14:anchorId="1F97803B" wp14:editId="121F0CA3">
            <wp:simplePos x="0" y="0"/>
            <wp:positionH relativeFrom="column">
              <wp:posOffset>-77450</wp:posOffset>
            </wp:positionH>
            <wp:positionV relativeFrom="paragraph">
              <wp:posOffset>1641755</wp:posOffset>
            </wp:positionV>
            <wp:extent cx="1316985" cy="1316985"/>
            <wp:effectExtent l="0" t="0" r="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nked groups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85" cy="131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C5D" w:rsidRPr="00B22693">
        <w:t xml:space="preserve">There will be a Government Liaison person working </w:t>
      </w:r>
      <w:r w:rsidR="009E3C5D">
        <w:t>in</w:t>
      </w:r>
      <w:r w:rsidR="009E3C5D" w:rsidRPr="00B22693">
        <w:t xml:space="preserve"> the disability support system.</w:t>
      </w:r>
      <w:r w:rsidR="009E3C5D" w:rsidRPr="00B22693">
        <w:br/>
      </w:r>
      <w:r w:rsidR="009E3C5D">
        <w:br/>
      </w:r>
      <w:r w:rsidR="009E3C5D" w:rsidRPr="00B22693">
        <w:br/>
        <w:t>This person will help Connectors and disabled people link up to the right government agencies.</w:t>
      </w:r>
      <w:r w:rsidR="009E3C5D">
        <w:br/>
      </w:r>
    </w:p>
    <w:p w:rsidR="009E3C5D" w:rsidRDefault="009E3C5D" w:rsidP="009E3C5D">
      <w:pPr>
        <w:ind w:left="3600"/>
      </w:pPr>
      <w:r w:rsidRPr="00B22693">
        <w:t>This will help to make sure that disabled people and their wh</w:t>
      </w:r>
      <w:r w:rsidRPr="00A311CF">
        <w:rPr>
          <w:rFonts w:cs="Arial"/>
        </w:rPr>
        <w:t>ā</w:t>
      </w:r>
      <w:r>
        <w:t>nau get the support they need.</w:t>
      </w:r>
    </w:p>
    <w:p w:rsidR="009E3C5D" w:rsidRPr="00B22693" w:rsidRDefault="009E3C5D" w:rsidP="009E3C5D">
      <w:pPr>
        <w:ind w:left="3780"/>
      </w:pPr>
      <w:r>
        <w:br w:type="column"/>
      </w:r>
      <w:r>
        <w:rPr>
          <w:noProof/>
          <w:lang w:eastAsia="en-NZ"/>
        </w:rPr>
        <w:lastRenderedPageBreak/>
        <w:drawing>
          <wp:anchor distT="0" distB="0" distL="114300" distR="114300" simplePos="0" relativeHeight="252069888" behindDoc="1" locked="0" layoutInCell="1" allowOverlap="1" wp14:anchorId="4C349258" wp14:editId="17DF1E9A">
            <wp:simplePos x="0" y="0"/>
            <wp:positionH relativeFrom="column">
              <wp:posOffset>403200</wp:posOffset>
            </wp:positionH>
            <wp:positionV relativeFrom="paragraph">
              <wp:posOffset>270685</wp:posOffset>
            </wp:positionV>
            <wp:extent cx="963207" cy="640800"/>
            <wp:effectExtent l="0" t="0" r="8890" b="6985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Beehive_ NZ government (1)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207" cy="6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2067840" behindDoc="1" locked="0" layoutInCell="1" allowOverlap="1" wp14:anchorId="65A5AB3F" wp14:editId="1FA77DA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71814" cy="1439180"/>
            <wp:effectExtent l="0" t="0" r="0" b="889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 Boss Female office.jpg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79" t="-32" r="-5190" b="-267"/>
                    <a:stretch/>
                  </pic:blipFill>
                  <pic:spPr bwMode="auto">
                    <a:xfrm>
                      <a:off x="0" y="0"/>
                      <a:ext cx="1071814" cy="143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2693">
        <w:t xml:space="preserve">A Government Liaison person will support disabled people: </w:t>
      </w:r>
    </w:p>
    <w:p w:rsidR="009E3C5D" w:rsidRPr="00B22693" w:rsidRDefault="005358D0" w:rsidP="007E12FE">
      <w:pPr>
        <w:pStyle w:val="ListParagraph"/>
        <w:numPr>
          <w:ilvl w:val="0"/>
          <w:numId w:val="9"/>
        </w:numPr>
        <w:spacing w:line="360" w:lineRule="auto"/>
        <w:ind w:left="4140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 wp14:anchorId="2EF961A4" wp14:editId="302397FC">
                <wp:simplePos x="0" y="0"/>
                <wp:positionH relativeFrom="column">
                  <wp:posOffset>2423160</wp:posOffset>
                </wp:positionH>
                <wp:positionV relativeFrom="paragraph">
                  <wp:posOffset>980440</wp:posOffset>
                </wp:positionV>
                <wp:extent cx="3676015" cy="868680"/>
                <wp:effectExtent l="0" t="0" r="635" b="7620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015" cy="868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316D0" id="Rectangle 212" o:spid="_x0000_s1026" style="position:absolute;margin-left:190.8pt;margin-top:77.2pt;width:289.45pt;height:68.4pt;z-index:-2512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" fillcolor="#bdd6ee [1300]" stroked="f" strokeweight="1pt"/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2068864" behindDoc="1" locked="0" layoutInCell="1" allowOverlap="1" wp14:anchorId="6EF009F9" wp14:editId="09BB7F69">
            <wp:simplePos x="0" y="0"/>
            <wp:positionH relativeFrom="column">
              <wp:posOffset>37465</wp:posOffset>
            </wp:positionH>
            <wp:positionV relativeFrom="paragraph">
              <wp:posOffset>772795</wp:posOffset>
            </wp:positionV>
            <wp:extent cx="1071245" cy="856615"/>
            <wp:effectExtent l="0" t="0" r="0" b="635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Form_help2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C5D">
        <w:t>by helping them how to</w:t>
      </w:r>
      <w:r w:rsidR="009E3C5D" w:rsidRPr="00B22693">
        <w:t xml:space="preserve"> </w:t>
      </w:r>
      <w:r w:rsidR="009E3C5D">
        <w:t>get</w:t>
      </w:r>
      <w:r w:rsidR="009E3C5D" w:rsidRPr="00B22693">
        <w:t xml:space="preserve"> government services</w:t>
      </w:r>
      <w:r w:rsidR="009E3C5D">
        <w:br/>
      </w:r>
      <w:r w:rsidR="009E3C5D" w:rsidRPr="006050D8">
        <w:rPr>
          <w:b/>
        </w:rPr>
        <w:br/>
        <w:t>For example</w:t>
      </w:r>
      <w:r w:rsidR="009E3C5D">
        <w:t xml:space="preserve"> like</w:t>
      </w:r>
      <w:r w:rsidR="009E3C5D" w:rsidRPr="00B22693">
        <w:t xml:space="preserve"> asking for the </w:t>
      </w:r>
      <w:r w:rsidR="009E3C5D">
        <w:t xml:space="preserve">right </w:t>
      </w:r>
      <w:r w:rsidR="009E3C5D" w:rsidRPr="00B22693">
        <w:t>forms to get a benefit</w:t>
      </w:r>
      <w:r w:rsidR="009E3C5D" w:rsidRPr="00B22693">
        <w:br/>
      </w:r>
      <w:r w:rsidR="00693A46">
        <w:br/>
      </w:r>
      <w:r w:rsidR="00693A46">
        <w:br/>
      </w:r>
    </w:p>
    <w:p w:rsidR="009E3C5D" w:rsidRPr="00B22693" w:rsidRDefault="005358D0" w:rsidP="007E12FE">
      <w:pPr>
        <w:pStyle w:val="ListParagraph"/>
        <w:numPr>
          <w:ilvl w:val="0"/>
          <w:numId w:val="9"/>
        </w:numPr>
        <w:spacing w:line="360" w:lineRule="auto"/>
        <w:ind w:left="4140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77056" behindDoc="1" locked="0" layoutInCell="1" allowOverlap="1" wp14:anchorId="59082914" wp14:editId="291CD88E">
                <wp:simplePos x="0" y="0"/>
                <wp:positionH relativeFrom="column">
                  <wp:posOffset>2491740</wp:posOffset>
                </wp:positionH>
                <wp:positionV relativeFrom="paragraph">
                  <wp:posOffset>1294765</wp:posOffset>
                </wp:positionV>
                <wp:extent cx="3619500" cy="1156335"/>
                <wp:effectExtent l="0" t="0" r="0" b="5715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11563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EEE8D" id="Rectangle 256" o:spid="_x0000_s1026" style="position:absolute;margin-left:196.2pt;margin-top:101.95pt;width:285pt;height:91.05pt;z-index:-2512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" fillcolor="#bdd6ee [1300]" stroked="f" strokeweight="1pt"/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2063744" behindDoc="1" locked="0" layoutInCell="1" allowOverlap="1" wp14:anchorId="609D6E80" wp14:editId="12A4FDD1">
            <wp:simplePos x="0" y="0"/>
            <wp:positionH relativeFrom="column">
              <wp:posOffset>46355</wp:posOffset>
            </wp:positionH>
            <wp:positionV relativeFrom="paragraph">
              <wp:posOffset>1296670</wp:posOffset>
            </wp:positionV>
            <wp:extent cx="1108710" cy="1156335"/>
            <wp:effectExtent l="0" t="0" r="0" b="5715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Mother_Child-3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A46">
        <w:rPr>
          <w:noProof/>
          <w:lang w:val="en-NZ" w:eastAsia="en-NZ"/>
        </w:rPr>
        <w:drawing>
          <wp:anchor distT="0" distB="0" distL="114300" distR="114300" simplePos="0" relativeHeight="252064768" behindDoc="1" locked="0" layoutInCell="1" allowOverlap="1" wp14:anchorId="5EAA022E" wp14:editId="3B2294F3">
            <wp:simplePos x="0" y="0"/>
            <wp:positionH relativeFrom="column">
              <wp:posOffset>11430</wp:posOffset>
            </wp:positionH>
            <wp:positionV relativeFrom="paragraph">
              <wp:posOffset>24765</wp:posOffset>
            </wp:positionV>
            <wp:extent cx="1405255" cy="934720"/>
            <wp:effectExtent l="0" t="0" r="4445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Beehive_ NZ government (1)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C5D">
        <w:t>to make</w:t>
      </w:r>
      <w:r w:rsidR="009E3C5D" w:rsidRPr="00B22693">
        <w:t xml:space="preserve"> good relationships with other parts of government</w:t>
      </w:r>
      <w:r w:rsidR="009E3C5D">
        <w:t xml:space="preserve"> that can help them.</w:t>
      </w:r>
      <w:r w:rsidR="009E3C5D">
        <w:br/>
      </w:r>
      <w:r w:rsidR="009E3C5D">
        <w:br/>
        <w:t>This includes getting to know about things</w:t>
      </w:r>
      <w:r w:rsidR="009E3C5D" w:rsidRPr="00B22693">
        <w:t xml:space="preserve"> like learning support services in schools</w:t>
      </w:r>
      <w:r w:rsidR="009E3C5D">
        <w:t>.</w:t>
      </w:r>
    </w:p>
    <w:p w:rsidR="009E3C5D" w:rsidRPr="00B22693" w:rsidRDefault="009E3C5D" w:rsidP="009E3C5D">
      <w:r w:rsidRPr="00B22693">
        <w:br/>
      </w:r>
    </w:p>
    <w:p w:rsidR="009E3C5D" w:rsidRDefault="009E3C5D" w:rsidP="007E12FE">
      <w:pPr>
        <w:pStyle w:val="ListParagraph"/>
        <w:numPr>
          <w:ilvl w:val="0"/>
          <w:numId w:val="4"/>
        </w:numPr>
        <w:spacing w:line="360" w:lineRule="auto"/>
        <w:ind w:left="3960"/>
      </w:pPr>
      <w:r w:rsidRPr="006050D8">
        <w:rPr>
          <w:b/>
        </w:rPr>
        <w:br w:type="column"/>
      </w:r>
      <w:r>
        <w:rPr>
          <w:b/>
          <w:noProof/>
          <w:lang w:val="en-NZ" w:eastAsia="en-NZ"/>
        </w:rPr>
        <w:lastRenderedPageBreak/>
        <w:drawing>
          <wp:anchor distT="0" distB="0" distL="114300" distR="114300" simplePos="0" relativeHeight="252078080" behindDoc="1" locked="0" layoutInCell="1" allowOverlap="1" wp14:anchorId="3ED70D4C" wp14:editId="5B25E7C3">
            <wp:simplePos x="0" y="0"/>
            <wp:positionH relativeFrom="margin">
              <wp:posOffset>-279400</wp:posOffset>
            </wp:positionH>
            <wp:positionV relativeFrom="paragraph">
              <wp:posOffset>-218440</wp:posOffset>
            </wp:positionV>
            <wp:extent cx="1953037" cy="1380931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NZ MONEY-01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037" cy="1380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0D8">
        <w:rPr>
          <w:b/>
        </w:rPr>
        <w:t>A direct process for getting funding</w:t>
      </w:r>
    </w:p>
    <w:p w:rsidR="009E3C5D" w:rsidRDefault="002214AB" w:rsidP="002214AB">
      <w:pPr>
        <w:ind w:left="3600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 wp14:anchorId="3B6591D3" wp14:editId="42980DAA">
                <wp:simplePos x="0" y="0"/>
                <wp:positionH relativeFrom="column">
                  <wp:posOffset>2180590</wp:posOffset>
                </wp:positionH>
                <wp:positionV relativeFrom="paragraph">
                  <wp:posOffset>1980565</wp:posOffset>
                </wp:positionV>
                <wp:extent cx="3619500" cy="932815"/>
                <wp:effectExtent l="0" t="0" r="0" b="635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9328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8CCB2" id="Rectangle 257" o:spid="_x0000_s1026" style="position:absolute;margin-left:171.7pt;margin-top:155.95pt;width:285pt;height:73.45pt;z-index:-2512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" fillcolor="#bdd6ee [1300]" stroked="f" strokeweight="1pt"/>
            </w:pict>
          </mc:Fallback>
        </mc:AlternateContent>
      </w:r>
      <w:r w:rsidR="00693A46">
        <w:rPr>
          <w:noProof/>
          <w:lang w:eastAsia="en-NZ"/>
        </w:rPr>
        <w:drawing>
          <wp:anchor distT="0" distB="0" distL="114300" distR="114300" simplePos="0" relativeHeight="252053504" behindDoc="1" locked="0" layoutInCell="1" allowOverlap="1" wp14:anchorId="68BE7756" wp14:editId="6DF510E1">
            <wp:simplePos x="0" y="0"/>
            <wp:positionH relativeFrom="column">
              <wp:posOffset>218209</wp:posOffset>
            </wp:positionH>
            <wp:positionV relativeFrom="paragraph">
              <wp:posOffset>3203864</wp:posOffset>
            </wp:positionV>
            <wp:extent cx="1371600" cy="1371600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Directions different paths options together follow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420" cy="137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A46">
        <w:rPr>
          <w:b/>
          <w:noProof/>
          <w:lang w:eastAsia="en-NZ"/>
        </w:rPr>
        <w:drawing>
          <wp:anchor distT="0" distB="0" distL="114300" distR="114300" simplePos="0" relativeHeight="252054528" behindDoc="1" locked="0" layoutInCell="1" allowOverlap="1" wp14:anchorId="6D95847E" wp14:editId="1C08C040">
            <wp:simplePos x="0" y="0"/>
            <wp:positionH relativeFrom="margin">
              <wp:posOffset>0</wp:posOffset>
            </wp:positionH>
            <wp:positionV relativeFrom="paragraph">
              <wp:posOffset>1901190</wp:posOffset>
            </wp:positionV>
            <wp:extent cx="1435100" cy="1006475"/>
            <wp:effectExtent l="0" t="0" r="0" b="3175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iving money Handing_over_hundreds_of_dollars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C5D">
        <w:br/>
      </w:r>
      <w:r w:rsidR="009E3C5D" w:rsidRPr="00B22693">
        <w:t>The disability support s</w:t>
      </w:r>
      <w:r w:rsidR="009E3C5D" w:rsidRPr="00CD1D3B">
        <w:t xml:space="preserve">ystem will make it easy to ask for the right kind of </w:t>
      </w:r>
      <w:r w:rsidR="009E3C5D" w:rsidRPr="00356B04">
        <w:rPr>
          <w:b/>
        </w:rPr>
        <w:t>funding</w:t>
      </w:r>
      <w:r w:rsidR="009E3C5D" w:rsidRPr="00CD1D3B">
        <w:t xml:space="preserve">. </w:t>
      </w:r>
      <w:r w:rsidR="009E3C5D">
        <w:br/>
      </w:r>
      <w:r w:rsidR="009E3C5D" w:rsidRPr="00CD1D3B">
        <w:br/>
      </w:r>
      <w:r w:rsidR="009E3C5D" w:rsidRPr="00CD1D3B">
        <w:br/>
      </w:r>
      <w:r w:rsidR="009E3C5D" w:rsidRPr="00265B73">
        <w:rPr>
          <w:b/>
        </w:rPr>
        <w:t>Funding</w:t>
      </w:r>
      <w:r w:rsidR="009E3C5D" w:rsidRPr="00CD1D3B">
        <w:t xml:space="preserve"> means getting money to do something. </w:t>
      </w:r>
      <w:r w:rsidR="009E3C5D">
        <w:br/>
      </w:r>
      <w:r w:rsidR="009E3C5D" w:rsidRPr="00CD1D3B">
        <w:br/>
      </w:r>
      <w:r w:rsidR="009E3C5D" w:rsidRPr="00CD1D3B">
        <w:br/>
        <w:t>T</w:t>
      </w:r>
      <w:r w:rsidR="009E3C5D">
        <w:t>here will be more than one way to buy:</w:t>
      </w:r>
    </w:p>
    <w:p w:rsidR="009E3C5D" w:rsidRDefault="00693A46" w:rsidP="007E12FE">
      <w:pPr>
        <w:pStyle w:val="ListParagraph"/>
        <w:numPr>
          <w:ilvl w:val="0"/>
          <w:numId w:val="10"/>
        </w:numPr>
        <w:spacing w:line="360" w:lineRule="auto"/>
      </w:pPr>
      <w:r>
        <w:rPr>
          <w:noProof/>
          <w:lang w:val="en-NZ" w:eastAsia="en-NZ"/>
        </w:rPr>
        <w:drawing>
          <wp:anchor distT="0" distB="0" distL="114300" distR="114300" simplePos="0" relativeHeight="252070912" behindDoc="1" locked="0" layoutInCell="1" allowOverlap="1" wp14:anchorId="08D10360" wp14:editId="557B39B7">
            <wp:simplePos x="0" y="0"/>
            <wp:positionH relativeFrom="column">
              <wp:posOffset>446703</wp:posOffset>
            </wp:positionH>
            <wp:positionV relativeFrom="paragraph">
              <wp:posOffset>265545</wp:posOffset>
            </wp:positionV>
            <wp:extent cx="988291" cy="1521283"/>
            <wp:effectExtent l="0" t="0" r="2540" b="3175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home-visit - support staff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291" cy="1521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C5D">
        <w:t>services</w:t>
      </w:r>
      <w:r w:rsidR="009E3C5D">
        <w:br/>
      </w:r>
      <w:r w:rsidR="009E3C5D">
        <w:br/>
      </w:r>
    </w:p>
    <w:p w:rsidR="009E3C5D" w:rsidRDefault="009E3C5D" w:rsidP="007E12FE">
      <w:pPr>
        <w:pStyle w:val="ListParagraph"/>
        <w:numPr>
          <w:ilvl w:val="0"/>
          <w:numId w:val="10"/>
        </w:numPr>
        <w:spacing w:line="360" w:lineRule="auto"/>
      </w:pPr>
      <w:r>
        <w:t>other things to support disabled people to have better lives.</w:t>
      </w:r>
      <w:r>
        <w:br/>
      </w:r>
    </w:p>
    <w:p w:rsidR="009E3C5D" w:rsidRDefault="009E3C5D" w:rsidP="009E3C5D">
      <w:pPr>
        <w:ind w:left="3960"/>
      </w:pPr>
    </w:p>
    <w:p w:rsidR="009E3C5D" w:rsidRDefault="009E3C5D" w:rsidP="009E3C5D">
      <w:pPr>
        <w:ind w:left="3960"/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055552" behindDoc="1" locked="0" layoutInCell="1" allowOverlap="1" wp14:anchorId="4DE465A6" wp14:editId="4E1C63CD">
            <wp:simplePos x="0" y="0"/>
            <wp:positionH relativeFrom="column">
              <wp:posOffset>130357</wp:posOffset>
            </wp:positionH>
            <wp:positionV relativeFrom="paragraph">
              <wp:posOffset>27162</wp:posOffset>
            </wp:positionV>
            <wp:extent cx="1175866" cy="1194318"/>
            <wp:effectExtent l="0" t="0" r="5715" b="635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Report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866" cy="1194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There will also be different ways to make a report about how funding has been used, like:</w:t>
      </w:r>
    </w:p>
    <w:p w:rsidR="009E3C5D" w:rsidRDefault="009E3C5D" w:rsidP="007E12FE">
      <w:pPr>
        <w:pStyle w:val="ListParagraph"/>
        <w:numPr>
          <w:ilvl w:val="0"/>
          <w:numId w:val="12"/>
        </w:numPr>
      </w:pPr>
      <w:r>
        <w:rPr>
          <w:noProof/>
          <w:lang w:val="en-NZ" w:eastAsia="en-NZ"/>
        </w:rPr>
        <w:drawing>
          <wp:anchor distT="0" distB="0" distL="114300" distR="114300" simplePos="0" relativeHeight="252080128" behindDoc="1" locked="0" layoutInCell="1" allowOverlap="1" wp14:anchorId="322D88CA" wp14:editId="17E574A4">
            <wp:simplePos x="0" y="0"/>
            <wp:positionH relativeFrom="column">
              <wp:posOffset>223520</wp:posOffset>
            </wp:positionH>
            <wp:positionV relativeFrom="paragraph">
              <wp:posOffset>10756</wp:posOffset>
            </wp:positionV>
            <wp:extent cx="951722" cy="1678029"/>
            <wp:effectExtent l="0" t="0" r="127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Video_camera2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722" cy="1678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write a report</w:t>
      </w:r>
      <w:r>
        <w:br/>
      </w:r>
    </w:p>
    <w:p w:rsidR="009E3C5D" w:rsidRDefault="009E3C5D" w:rsidP="009E3C5D">
      <w:pPr>
        <w:pStyle w:val="ListParagraph"/>
        <w:ind w:left="4680"/>
      </w:pPr>
    </w:p>
    <w:p w:rsidR="009E3C5D" w:rsidRDefault="009E3C5D" w:rsidP="007E12FE">
      <w:pPr>
        <w:pStyle w:val="ListParagraph"/>
        <w:numPr>
          <w:ilvl w:val="0"/>
          <w:numId w:val="12"/>
        </w:numPr>
      </w:pPr>
      <w:r>
        <w:t>make a video</w:t>
      </w:r>
      <w:r>
        <w:br/>
      </w:r>
    </w:p>
    <w:p w:rsidR="009E3C5D" w:rsidRDefault="009E3C5D" w:rsidP="009E3C5D">
      <w:pPr>
        <w:pStyle w:val="ListParagraph"/>
      </w:pPr>
    </w:p>
    <w:p w:rsidR="002214AB" w:rsidRDefault="009E3C5D" w:rsidP="007E12FE">
      <w:pPr>
        <w:pStyle w:val="ListParagraph"/>
        <w:numPr>
          <w:ilvl w:val="0"/>
          <w:numId w:val="12"/>
        </w:numPr>
      </w:pPr>
      <w:r>
        <w:t>answer some questions.</w:t>
      </w:r>
      <w:r w:rsidR="002214AB">
        <w:br/>
      </w:r>
      <w:r w:rsidR="002214AB">
        <w:br/>
      </w:r>
      <w:r w:rsidR="002214AB">
        <w:br/>
      </w:r>
      <w:r w:rsidR="002214AB">
        <w:br/>
      </w:r>
      <w:r>
        <w:br/>
      </w:r>
    </w:p>
    <w:p w:rsidR="009E3C5D" w:rsidRPr="006E742C" w:rsidRDefault="002214AB" w:rsidP="007E12FE">
      <w:pPr>
        <w:pStyle w:val="ListParagraph"/>
        <w:numPr>
          <w:ilvl w:val="0"/>
          <w:numId w:val="4"/>
        </w:numPr>
        <w:rPr>
          <w:b/>
        </w:rPr>
      </w:pPr>
      <w:r>
        <w:br w:type="column"/>
      </w:r>
      <w:r w:rsidR="009E3C5D">
        <w:rPr>
          <w:noProof/>
          <w:lang w:val="en-NZ" w:eastAsia="en-NZ"/>
        </w:rPr>
        <w:lastRenderedPageBreak/>
        <w:drawing>
          <wp:anchor distT="0" distB="0" distL="114300" distR="114300" simplePos="0" relativeHeight="252056576" behindDoc="1" locked="0" layoutInCell="1" allowOverlap="1" wp14:anchorId="58B88773" wp14:editId="3A3138BE">
            <wp:simplePos x="0" y="0"/>
            <wp:positionH relativeFrom="column">
              <wp:posOffset>-43200</wp:posOffset>
            </wp:positionH>
            <wp:positionV relativeFrom="paragraph">
              <wp:posOffset>-105995</wp:posOffset>
            </wp:positionV>
            <wp:extent cx="1590648" cy="1075700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NZ Money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48" cy="107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C5D" w:rsidRPr="006E742C">
        <w:rPr>
          <w:b/>
        </w:rPr>
        <w:t>Capability funding</w:t>
      </w:r>
      <w:r w:rsidR="009E3C5D" w:rsidRPr="006E742C">
        <w:rPr>
          <w:b/>
        </w:rPr>
        <w:br/>
      </w:r>
      <w:r w:rsidR="009E3C5D" w:rsidRPr="006E742C">
        <w:rPr>
          <w:b/>
        </w:rPr>
        <w:br/>
      </w:r>
      <w:r w:rsidR="006E742C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 wp14:anchorId="7EC2213D" wp14:editId="788213A6">
                <wp:simplePos x="0" y="0"/>
                <wp:positionH relativeFrom="margin">
                  <wp:posOffset>2423160</wp:posOffset>
                </wp:positionH>
                <wp:positionV relativeFrom="paragraph">
                  <wp:posOffset>698500</wp:posOffset>
                </wp:positionV>
                <wp:extent cx="3470910" cy="1188720"/>
                <wp:effectExtent l="0" t="0" r="0" b="0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0910" cy="11887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552FB" id="Rectangle 258" o:spid="_x0000_s1026" style="position:absolute;margin-left:190.8pt;margin-top:55pt;width:273.3pt;height:93.6pt;z-index:-25124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" fillcolor="#5b9bd5 [3204]" stroked="f" strokeweight="1pt">
                <v:fill opacity="32896f"/>
                <w10:wrap anchorx="margin"/>
              </v:rect>
            </w:pict>
          </mc:Fallback>
        </mc:AlternateContent>
      </w:r>
    </w:p>
    <w:p w:rsidR="009E3C5D" w:rsidRDefault="00320650" w:rsidP="009E3C5D">
      <w:pPr>
        <w:pStyle w:val="ListParagraph"/>
        <w:spacing w:line="360" w:lineRule="auto"/>
        <w:ind w:left="4050"/>
      </w:pPr>
      <w:r w:rsidRPr="006050D8">
        <w:rPr>
          <w:b/>
          <w:noProof/>
          <w:lang w:val="en-NZ" w:eastAsia="en-NZ"/>
        </w:rPr>
        <w:drawing>
          <wp:anchor distT="0" distB="0" distL="114300" distR="114300" simplePos="0" relativeHeight="252057600" behindDoc="1" locked="0" layoutInCell="1" allowOverlap="1" wp14:anchorId="6974A3B7" wp14:editId="3AB98C75">
            <wp:simplePos x="0" y="0"/>
            <wp:positionH relativeFrom="column">
              <wp:posOffset>-129540</wp:posOffset>
            </wp:positionH>
            <wp:positionV relativeFrom="paragraph">
              <wp:posOffset>1612265</wp:posOffset>
            </wp:positionV>
            <wp:extent cx="1834515" cy="1341755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Group of people 2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C5D" w:rsidRPr="006050D8">
        <w:rPr>
          <w:b/>
          <w:noProof/>
          <w:lang w:val="en-NZ" w:eastAsia="en-NZ"/>
        </w:rPr>
        <w:drawing>
          <wp:anchor distT="0" distB="0" distL="114300" distR="114300" simplePos="0" relativeHeight="252058624" behindDoc="1" locked="0" layoutInCell="1" allowOverlap="1" wp14:anchorId="2364A2F4" wp14:editId="66CC36FE">
            <wp:simplePos x="0" y="0"/>
            <wp:positionH relativeFrom="margin">
              <wp:posOffset>137737</wp:posOffset>
            </wp:positionH>
            <wp:positionV relativeFrom="paragraph">
              <wp:posOffset>3964882</wp:posOffset>
            </wp:positionV>
            <wp:extent cx="1574800" cy="1237615"/>
            <wp:effectExtent l="0" t="0" r="6350" b="635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nterview-meeting talk wheelchair user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C5D" w:rsidRPr="006050D8">
        <w:rPr>
          <w:b/>
        </w:rPr>
        <w:t>Capability</w:t>
      </w:r>
      <w:r w:rsidR="009E3C5D">
        <w:t xml:space="preserve"> means that someone or something is able to do something. </w:t>
      </w:r>
      <w:r w:rsidR="009E3C5D">
        <w:br/>
      </w:r>
      <w:r w:rsidR="009E3C5D">
        <w:br/>
      </w:r>
      <w:r w:rsidR="009E3C5D">
        <w:br/>
        <w:t xml:space="preserve">Capability funding is money that disabled people and their families can get to help make their lives better. </w:t>
      </w:r>
      <w:r w:rsidR="009E3C5D">
        <w:br/>
      </w:r>
      <w:r w:rsidR="009E3C5D">
        <w:br/>
      </w:r>
      <w:r w:rsidR="00693A46">
        <w:br/>
      </w:r>
      <w:r w:rsidR="009E3C5D">
        <w:br/>
        <w:t>The Regional Governance Group will decide who can get this funding.</w:t>
      </w:r>
      <w:r w:rsidR="009E3C5D">
        <w:br/>
      </w:r>
      <w:r w:rsidR="009E3C5D">
        <w:br/>
        <w:t xml:space="preserve"> </w:t>
      </w:r>
    </w:p>
    <w:p w:rsidR="00066615" w:rsidRDefault="00066615" w:rsidP="009E3C5D">
      <w:pPr>
        <w:pStyle w:val="ListParagraph"/>
        <w:spacing w:line="360" w:lineRule="auto"/>
        <w:ind w:left="4050"/>
        <w:rPr>
          <w:b/>
        </w:rPr>
      </w:pPr>
    </w:p>
    <w:p w:rsidR="009E3C5D" w:rsidRPr="00A45008" w:rsidRDefault="009E3C5D" w:rsidP="007E12FE">
      <w:pPr>
        <w:pStyle w:val="ListParagraph"/>
        <w:numPr>
          <w:ilvl w:val="0"/>
          <w:numId w:val="4"/>
        </w:numPr>
        <w:spacing w:line="360" w:lineRule="auto"/>
        <w:ind w:left="3600" w:firstLine="0"/>
        <w:rPr>
          <w:b/>
        </w:rPr>
      </w:pPr>
      <w:r>
        <w:rPr>
          <w:b/>
        </w:rPr>
        <w:br w:type="column"/>
      </w:r>
      <w:r>
        <w:rPr>
          <w:b/>
          <w:noProof/>
          <w:lang w:val="en-NZ" w:eastAsia="en-NZ"/>
        </w:rPr>
        <w:lastRenderedPageBreak/>
        <w:drawing>
          <wp:anchor distT="0" distB="0" distL="114300" distR="114300" simplePos="0" relativeHeight="252065792" behindDoc="1" locked="0" layoutInCell="1" allowOverlap="1" wp14:anchorId="565E7DC0" wp14:editId="020B2537">
            <wp:simplePos x="0" y="0"/>
            <wp:positionH relativeFrom="column">
              <wp:posOffset>-43780</wp:posOffset>
            </wp:positionH>
            <wp:positionV relativeFrom="paragraph">
              <wp:posOffset>11050</wp:posOffset>
            </wp:positionV>
            <wp:extent cx="1382145" cy="1382145"/>
            <wp:effectExtent l="0" t="0" r="8890" b="889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Communicate talk conversation talk together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145" cy="138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Being more accountable to disabled people and their wh</w:t>
      </w:r>
      <w:r>
        <w:rPr>
          <w:rFonts w:cs="Arial"/>
          <w:b/>
        </w:rPr>
        <w:t>ā</w:t>
      </w:r>
      <w:r>
        <w:rPr>
          <w:b/>
        </w:rPr>
        <w:t>nau</w:t>
      </w:r>
      <w:r>
        <w:rPr>
          <w:b/>
        </w:rPr>
        <w:br/>
      </w:r>
      <w:r>
        <w:rPr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 wp14:anchorId="009F6921" wp14:editId="7E90C8AA">
                <wp:simplePos x="0" y="0"/>
                <wp:positionH relativeFrom="column">
                  <wp:posOffset>2122614</wp:posOffset>
                </wp:positionH>
                <wp:positionV relativeFrom="paragraph">
                  <wp:posOffset>1306830</wp:posOffset>
                </wp:positionV>
                <wp:extent cx="3419475" cy="801222"/>
                <wp:effectExtent l="0" t="0" r="9525" b="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80122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46264" id="Rectangle 259" o:spid="_x0000_s1026" style="position:absolute;margin-left:167.15pt;margin-top:102.9pt;width:269.25pt;height:63.1pt;z-index:-25124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" fillcolor="#5b9bd5 [3204]" stroked="f" strokeweight="1pt">
                <v:fill opacity="32896f"/>
              </v:rect>
            </w:pict>
          </mc:Fallback>
        </mc:AlternateContent>
      </w:r>
      <w:r>
        <w:rPr>
          <w:b/>
        </w:rPr>
        <w:br/>
      </w:r>
    </w:p>
    <w:p w:rsidR="009E3C5D" w:rsidRDefault="009E3C5D" w:rsidP="009E3C5D">
      <w:pPr>
        <w:pStyle w:val="ListParagraph"/>
        <w:spacing w:line="360" w:lineRule="auto"/>
        <w:ind w:left="3600"/>
      </w:pPr>
      <w:r>
        <w:rPr>
          <w:noProof/>
          <w:lang w:val="en-NZ" w:eastAsia="en-NZ"/>
        </w:rPr>
        <w:drawing>
          <wp:anchor distT="0" distB="0" distL="114300" distR="114300" simplePos="0" relativeHeight="252040192" behindDoc="1" locked="0" layoutInCell="1" allowOverlap="1" wp14:anchorId="136F2302" wp14:editId="299EB0C3">
            <wp:simplePos x="0" y="0"/>
            <wp:positionH relativeFrom="column">
              <wp:posOffset>-369570</wp:posOffset>
            </wp:positionH>
            <wp:positionV relativeFrom="paragraph">
              <wp:posOffset>1381125</wp:posOffset>
            </wp:positionV>
            <wp:extent cx="2160905" cy="1191260"/>
            <wp:effectExtent l="0" t="0" r="0" b="889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ill_form_together1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Being </w:t>
      </w:r>
      <w:r w:rsidRPr="006050D8">
        <w:rPr>
          <w:b/>
        </w:rPr>
        <w:t>accountable</w:t>
      </w:r>
      <w:r>
        <w:t xml:space="preserve"> means being responsible for something.</w:t>
      </w:r>
      <w:r>
        <w:rPr>
          <w:b/>
        </w:rPr>
        <w:br/>
      </w:r>
      <w:r>
        <w:rPr>
          <w:b/>
        </w:rPr>
        <w:br/>
      </w:r>
    </w:p>
    <w:p w:rsidR="009E3C5D" w:rsidRPr="0040618A" w:rsidRDefault="006E742C" w:rsidP="009E3C5D">
      <w:pPr>
        <w:pStyle w:val="ListParagraph"/>
        <w:spacing w:line="360" w:lineRule="auto"/>
        <w:ind w:left="3600"/>
        <w:rPr>
          <w:b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120064" behindDoc="1" locked="0" layoutInCell="1" allowOverlap="1" wp14:anchorId="4509191C" wp14:editId="09152D27">
            <wp:simplePos x="0" y="0"/>
            <wp:positionH relativeFrom="column">
              <wp:posOffset>182880</wp:posOffset>
            </wp:positionH>
            <wp:positionV relativeFrom="paragraph">
              <wp:posOffset>1210945</wp:posOffset>
            </wp:positionV>
            <wp:extent cx="1257300" cy="132269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dea2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2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C5D">
        <w:t>Disabled people and their wh</w:t>
      </w:r>
      <w:r w:rsidR="009E3C5D">
        <w:rPr>
          <w:rFonts w:cs="Arial"/>
        </w:rPr>
        <w:t>ā</w:t>
      </w:r>
      <w:r w:rsidR="009E3C5D">
        <w:t xml:space="preserve">nau will be able to look at how the disability support system is working. </w:t>
      </w:r>
      <w:r w:rsidR="009E3C5D">
        <w:br/>
      </w:r>
      <w:r w:rsidR="009E3C5D">
        <w:br/>
      </w:r>
      <w:r w:rsidR="00693A46">
        <w:br/>
      </w:r>
      <w:r w:rsidR="009E3C5D">
        <w:t>If they think things can be done better they can tell us:</w:t>
      </w:r>
    </w:p>
    <w:p w:rsidR="009E3C5D" w:rsidRDefault="009E3C5D" w:rsidP="009E3C5D">
      <w:pPr>
        <w:pStyle w:val="ListParagraph"/>
      </w:pPr>
    </w:p>
    <w:p w:rsidR="009E3C5D" w:rsidRDefault="009E3C5D" w:rsidP="009E3C5D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073984" behindDoc="1" locked="0" layoutInCell="1" allowOverlap="1" wp14:anchorId="47EFE2AF" wp14:editId="58D8361B">
            <wp:simplePos x="0" y="0"/>
            <wp:positionH relativeFrom="column">
              <wp:posOffset>270452</wp:posOffset>
            </wp:positionH>
            <wp:positionV relativeFrom="paragraph">
              <wp:posOffset>74930</wp:posOffset>
            </wp:positionV>
            <wp:extent cx="800100" cy="992250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thumbs-up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C5D" w:rsidRDefault="009E3C5D" w:rsidP="007E12FE">
      <w:pPr>
        <w:pStyle w:val="ListParagraph"/>
        <w:numPr>
          <w:ilvl w:val="0"/>
          <w:numId w:val="11"/>
        </w:numPr>
        <w:spacing w:line="360" w:lineRule="auto"/>
        <w:ind w:left="3960"/>
      </w:pPr>
      <w:r>
        <w:t>w</w:t>
      </w:r>
      <w:r w:rsidRPr="0040618A">
        <w:t>hat is working well</w:t>
      </w:r>
      <w:r>
        <w:br/>
      </w:r>
    </w:p>
    <w:p w:rsidR="009E3C5D" w:rsidRDefault="00693A46" w:rsidP="009E3C5D">
      <w:pPr>
        <w:pStyle w:val="ListParagraph"/>
        <w:ind w:left="3960"/>
      </w:pPr>
      <w:r>
        <w:rPr>
          <w:noProof/>
          <w:lang w:val="en-NZ" w:eastAsia="en-NZ"/>
        </w:rPr>
        <w:drawing>
          <wp:anchor distT="0" distB="0" distL="114300" distR="114300" simplePos="0" relativeHeight="252075008" behindDoc="1" locked="0" layoutInCell="1" allowOverlap="1" wp14:anchorId="245B1DC8" wp14:editId="5692502E">
            <wp:simplePos x="0" y="0"/>
            <wp:positionH relativeFrom="column">
              <wp:posOffset>509155</wp:posOffset>
            </wp:positionH>
            <wp:positionV relativeFrom="paragraph">
              <wp:posOffset>328064</wp:posOffset>
            </wp:positionV>
            <wp:extent cx="758536" cy="784644"/>
            <wp:effectExtent l="0" t="0" r="381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thumbs-down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68" cy="786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:rsidR="009E3C5D" w:rsidRPr="0040618A" w:rsidRDefault="009E3C5D" w:rsidP="007E12FE">
      <w:pPr>
        <w:pStyle w:val="ListParagraph"/>
        <w:numPr>
          <w:ilvl w:val="0"/>
          <w:numId w:val="11"/>
        </w:numPr>
        <w:spacing w:line="360" w:lineRule="auto"/>
        <w:ind w:left="3960"/>
      </w:pPr>
      <w:r>
        <w:rPr>
          <w:noProof/>
          <w:lang w:val="en-NZ" w:eastAsia="en-NZ"/>
        </w:rPr>
        <w:drawing>
          <wp:anchor distT="0" distB="0" distL="114300" distR="114300" simplePos="0" relativeHeight="252066816" behindDoc="1" locked="0" layoutInCell="1" allowOverlap="1" wp14:anchorId="5AD34644" wp14:editId="763B7EE8">
            <wp:simplePos x="0" y="0"/>
            <wp:positionH relativeFrom="column">
              <wp:posOffset>-86360</wp:posOffset>
            </wp:positionH>
            <wp:positionV relativeFrom="paragraph">
              <wp:posOffset>654050</wp:posOffset>
            </wp:positionV>
            <wp:extent cx="1518920" cy="1216660"/>
            <wp:effectExtent l="0" t="0" r="5080" b="254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Talk discuss debate speech_bubbles_discussion_and_gossip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what is not working</w:t>
      </w:r>
      <w:r w:rsidR="00320650">
        <w:br/>
      </w:r>
    </w:p>
    <w:p w:rsidR="009E3C5D" w:rsidRDefault="009E3C5D" w:rsidP="009E3C5D">
      <w:pPr>
        <w:pStyle w:val="ListParagraph"/>
        <w:ind w:left="3960"/>
      </w:pPr>
    </w:p>
    <w:p w:rsidR="0066217F" w:rsidRDefault="009E3C5D" w:rsidP="007E12FE">
      <w:pPr>
        <w:pStyle w:val="ListParagraph"/>
        <w:numPr>
          <w:ilvl w:val="0"/>
          <w:numId w:val="11"/>
        </w:numPr>
        <w:spacing w:line="360" w:lineRule="auto"/>
        <w:ind w:left="3960"/>
      </w:pPr>
      <w:r>
        <w:t xml:space="preserve">what changes need to be made. </w:t>
      </w:r>
      <w:r w:rsidRPr="00693A46">
        <w:rPr>
          <w:b/>
        </w:rPr>
        <w:br/>
      </w:r>
      <w:r w:rsidR="0066217F">
        <w:t xml:space="preserve"> </w:t>
      </w:r>
    </w:p>
    <w:p w:rsidR="00693A46" w:rsidRDefault="00220AE2" w:rsidP="00693A46">
      <w:pPr>
        <w:pStyle w:val="ListParagraph"/>
        <w:spacing w:line="360" w:lineRule="auto"/>
        <w:ind w:left="4050"/>
      </w:pPr>
      <w:r>
        <w:br w:type="column"/>
      </w:r>
      <w:r w:rsidR="00927DC0">
        <w:rPr>
          <w:noProof/>
          <w:lang w:val="en-NZ" w:eastAsia="en-NZ"/>
        </w:rPr>
        <w:lastRenderedPageBreak/>
        <w:drawing>
          <wp:anchor distT="0" distB="0" distL="114300" distR="114300" simplePos="0" relativeHeight="252109824" behindDoc="1" locked="0" layoutInCell="1" allowOverlap="1" wp14:anchorId="316355F7" wp14:editId="4AE5BD4C">
            <wp:simplePos x="0" y="0"/>
            <wp:positionH relativeFrom="column">
              <wp:posOffset>-104775</wp:posOffset>
            </wp:positionH>
            <wp:positionV relativeFrom="paragraph">
              <wp:posOffset>-114935</wp:posOffset>
            </wp:positionV>
            <wp:extent cx="1400810" cy="875665"/>
            <wp:effectExtent l="76200" t="247650" r="123190" b="2482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lack telephone.jpg"/>
                    <pic:cNvPicPr/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95"/>
                    <a:stretch/>
                  </pic:blipFill>
                  <pic:spPr bwMode="auto">
                    <a:xfrm rot="1346444">
                      <a:off x="0" y="0"/>
                      <a:ext cx="1400810" cy="87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A46">
        <w:t xml:space="preserve">If you want more information contact: </w:t>
      </w:r>
      <w:r w:rsidR="00927DC0">
        <w:br/>
      </w:r>
      <w:r w:rsidR="00927DC0">
        <w:br/>
      </w:r>
    </w:p>
    <w:p w:rsidR="00693A46" w:rsidRDefault="00927DC0" w:rsidP="00693A46">
      <w:pPr>
        <w:pStyle w:val="ListParagraph"/>
        <w:spacing w:line="360" w:lineRule="auto"/>
        <w:ind w:left="4050"/>
      </w:pPr>
      <w:r w:rsidRPr="00927DC0">
        <w:rPr>
          <w:noProof/>
          <w:lang w:val="en-NZ" w:eastAsia="en-NZ"/>
        </w:rPr>
        <w:drawing>
          <wp:anchor distT="0" distB="0" distL="114300" distR="114300" simplePos="0" relativeHeight="252108800" behindDoc="1" locked="0" layoutInCell="1" allowOverlap="1" wp14:anchorId="215933EB" wp14:editId="7629900A">
            <wp:simplePos x="0" y="0"/>
            <wp:positionH relativeFrom="column">
              <wp:posOffset>1270</wp:posOffset>
            </wp:positionH>
            <wp:positionV relativeFrom="paragraph">
              <wp:posOffset>203835</wp:posOffset>
            </wp:positionV>
            <wp:extent cx="1172845" cy="1617980"/>
            <wp:effectExtent l="0" t="0" r="8255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5"/>
                    <a:stretch/>
                  </pic:blipFill>
                  <pic:spPr bwMode="auto">
                    <a:xfrm>
                      <a:off x="0" y="0"/>
                      <a:ext cx="1172845" cy="161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3A46" w:rsidRDefault="00927DC0" w:rsidP="00693A46">
      <w:pPr>
        <w:pStyle w:val="ListParagraph"/>
        <w:spacing w:line="360" w:lineRule="auto"/>
        <w:ind w:left="4050"/>
      </w:pPr>
      <w:r w:rsidRPr="00320650">
        <w:rPr>
          <w:b/>
          <w:noProof/>
          <w:lang w:val="en-NZ" w:eastAsia="en-NZ"/>
        </w:rPr>
        <w:drawing>
          <wp:anchor distT="0" distB="0" distL="114300" distR="114300" simplePos="0" relativeHeight="252099584" behindDoc="1" locked="0" layoutInCell="1" allowOverlap="1" wp14:anchorId="30C0DAFC" wp14:editId="719DCBF0">
            <wp:simplePos x="0" y="0"/>
            <wp:positionH relativeFrom="column">
              <wp:posOffset>1170305</wp:posOffset>
            </wp:positionH>
            <wp:positionV relativeFrom="paragraph">
              <wp:posOffset>131445</wp:posOffset>
            </wp:positionV>
            <wp:extent cx="1089660" cy="10896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bile-Phone_grande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50">
        <w:rPr>
          <w:b/>
          <w:noProof/>
          <w:lang w:val="en-NZ" w:eastAsia="en-NZ"/>
        </w:rPr>
        <w:drawing>
          <wp:anchor distT="0" distB="0" distL="114300" distR="114300" simplePos="0" relativeHeight="252107776" behindDoc="1" locked="0" layoutInCell="1" allowOverlap="1" wp14:anchorId="6BFA9824" wp14:editId="07AB9378">
            <wp:simplePos x="0" y="0"/>
            <wp:positionH relativeFrom="column">
              <wp:posOffset>0</wp:posOffset>
            </wp:positionH>
            <wp:positionV relativeFrom="paragraph">
              <wp:posOffset>2759710</wp:posOffset>
            </wp:positionV>
            <wp:extent cx="1224951" cy="1592291"/>
            <wp:effectExtent l="0" t="0" r="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" r="-1614"/>
                    <a:stretch/>
                  </pic:blipFill>
                  <pic:spPr>
                    <a:xfrm>
                      <a:off x="0" y="0"/>
                      <a:ext cx="1228898" cy="1597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A46" w:rsidRPr="00320650">
        <w:rPr>
          <w:b/>
        </w:rPr>
        <w:t>Amanda Snow</w:t>
      </w:r>
      <w:r w:rsidR="00693A46">
        <w:br/>
        <w:t xml:space="preserve">Press Secretary for </w:t>
      </w:r>
      <w:r w:rsidR="00693A46">
        <w:br/>
        <w:t>Honourable Carmel Sepuloni</w:t>
      </w:r>
    </w:p>
    <w:p w:rsidR="00693A46" w:rsidRPr="00693A46" w:rsidRDefault="00693A46" w:rsidP="00693A46">
      <w:pPr>
        <w:pStyle w:val="ListParagraph"/>
        <w:spacing w:line="360" w:lineRule="auto"/>
        <w:ind w:left="4050"/>
        <w:rPr>
          <w:b/>
        </w:rPr>
      </w:pPr>
      <w:r>
        <w:rPr>
          <w:b/>
        </w:rPr>
        <w:br/>
      </w:r>
      <w:r w:rsidRPr="00693A46">
        <w:rPr>
          <w:b/>
        </w:rPr>
        <w:t>Call 021 282 0078</w:t>
      </w:r>
    </w:p>
    <w:p w:rsidR="00693A46" w:rsidRPr="00066615" w:rsidRDefault="00693A46" w:rsidP="00693A46">
      <w:pPr>
        <w:pStyle w:val="ListParagraph"/>
        <w:spacing w:line="360" w:lineRule="auto"/>
        <w:ind w:left="4050"/>
      </w:pPr>
      <w:r>
        <w:rPr>
          <w:noProof/>
          <w:lang w:val="en-NZ" w:eastAsia="en-NZ"/>
        </w:rPr>
        <w:drawing>
          <wp:anchor distT="0" distB="0" distL="114300" distR="114300" simplePos="0" relativeHeight="252101632" behindDoc="1" locked="0" layoutInCell="1" allowOverlap="1" wp14:anchorId="2893BB80" wp14:editId="468CD6D2">
            <wp:simplePos x="0" y="0"/>
            <wp:positionH relativeFrom="column">
              <wp:posOffset>1205230</wp:posOffset>
            </wp:positionH>
            <wp:positionV relativeFrom="paragraph">
              <wp:posOffset>1227571</wp:posOffset>
            </wp:positionV>
            <wp:extent cx="1089660" cy="10896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bile-Phone_grande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 w:rsidRPr="00320650">
        <w:rPr>
          <w:b/>
        </w:rPr>
        <w:t>Tara Forde</w:t>
      </w:r>
      <w:r>
        <w:br/>
        <w:t>Press Secretary for</w:t>
      </w:r>
      <w:r>
        <w:br/>
        <w:t>Honourable Julie Anne Genter</w:t>
      </w:r>
      <w:r>
        <w:br/>
      </w:r>
      <w:r>
        <w:rPr>
          <w:b/>
        </w:rPr>
        <w:br/>
      </w:r>
      <w:r w:rsidRPr="00693A46">
        <w:rPr>
          <w:b/>
        </w:rPr>
        <w:t>Call 021 145 9412</w:t>
      </w:r>
    </w:p>
    <w:p w:rsidR="00693A46" w:rsidRDefault="00693A46" w:rsidP="001040A1">
      <w:pPr>
        <w:ind w:left="90"/>
      </w:pPr>
    </w:p>
    <w:p w:rsidR="00F20D63" w:rsidRDefault="00693A46" w:rsidP="001040A1">
      <w:pPr>
        <w:ind w:left="90"/>
      </w:pPr>
      <w:r>
        <w:br w:type="column"/>
      </w:r>
    </w:p>
    <w:p w:rsidR="00F20D63" w:rsidRDefault="00F20D63" w:rsidP="004F751D"/>
    <w:p w:rsidR="00D454EA" w:rsidRPr="00E85B0B" w:rsidRDefault="00D454EA" w:rsidP="00662B8D"/>
    <w:p w:rsidR="00E85B0B" w:rsidRDefault="00E85B0B" w:rsidP="00E85B0B"/>
    <w:p w:rsidR="0022385C" w:rsidRDefault="0022385C" w:rsidP="0022385C">
      <w:pPr>
        <w:ind w:left="0"/>
      </w:pPr>
    </w:p>
    <w:p w:rsidR="0022385C" w:rsidRDefault="0022385C" w:rsidP="0022385C">
      <w:pPr>
        <w:spacing w:after="120"/>
        <w:ind w:left="0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22385C" w:rsidRDefault="0008671E" w:rsidP="0022385C">
      <w:pPr>
        <w:spacing w:after="120"/>
        <w:ind w:left="0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71552" behindDoc="1" locked="0" layoutInCell="1" allowOverlap="1" wp14:anchorId="6A9EC10C" wp14:editId="6760C6A5">
            <wp:simplePos x="0" y="0"/>
            <wp:positionH relativeFrom="margin">
              <wp:align>center</wp:align>
            </wp:positionH>
            <wp:positionV relativeFrom="paragraph">
              <wp:posOffset>19555</wp:posOffset>
            </wp:positionV>
            <wp:extent cx="2917372" cy="122578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85C" w:rsidRDefault="0022385C" w:rsidP="0022385C">
      <w:pPr>
        <w:spacing w:after="120"/>
        <w:ind w:left="0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22385C" w:rsidRPr="00B948CD" w:rsidRDefault="0022385C" w:rsidP="0022385C">
      <w:pPr>
        <w:spacing w:after="120"/>
        <w:ind w:left="0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22385C" w:rsidRDefault="0022385C" w:rsidP="0022385C">
      <w:pPr>
        <w:spacing w:after="120"/>
        <w:ind w:left="0"/>
        <w:jc w:val="center"/>
        <w:rPr>
          <w:rFonts w:eastAsia="Times New Roman" w:cs="Arial"/>
          <w:b/>
          <w:szCs w:val="32"/>
          <w:lang w:eastAsia="en-NZ"/>
        </w:rPr>
      </w:pPr>
    </w:p>
    <w:p w:rsidR="0022385C" w:rsidRDefault="0022385C" w:rsidP="0022385C">
      <w:pPr>
        <w:spacing w:after="120"/>
        <w:ind w:left="0"/>
        <w:jc w:val="center"/>
        <w:rPr>
          <w:rFonts w:eastAsia="Times New Roman" w:cs="Arial"/>
          <w:b/>
          <w:szCs w:val="32"/>
          <w:lang w:eastAsia="en-NZ"/>
        </w:rPr>
      </w:pPr>
    </w:p>
    <w:p w:rsidR="0022385C" w:rsidRPr="00B948CD" w:rsidRDefault="0022385C" w:rsidP="0022385C">
      <w:pPr>
        <w:spacing w:after="120"/>
        <w:ind w:left="0"/>
        <w:jc w:val="center"/>
        <w:rPr>
          <w:rFonts w:eastAsia="Times New Roman" w:cs="Arial"/>
          <w:b/>
          <w:szCs w:val="32"/>
          <w:lang w:eastAsia="en-NZ"/>
        </w:rPr>
      </w:pPr>
      <w:r w:rsidRPr="00B948CD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68480" behindDoc="0" locked="0" layoutInCell="1" allowOverlap="1" wp14:anchorId="06B18741" wp14:editId="639E7DE3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2" name="Picture 2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8CD">
        <w:rPr>
          <w:rFonts w:eastAsia="Times New Roman" w:cs="Arial"/>
          <w:b/>
          <w:szCs w:val="32"/>
          <w:lang w:eastAsia="en-NZ"/>
        </w:rPr>
        <w:t xml:space="preserve">This information has been translated into Easy Read </w:t>
      </w:r>
    </w:p>
    <w:p w:rsidR="0022385C" w:rsidRPr="00B948CD" w:rsidRDefault="0022385C" w:rsidP="0022385C">
      <w:pPr>
        <w:spacing w:after="120"/>
        <w:ind w:left="0"/>
        <w:jc w:val="center"/>
        <w:rPr>
          <w:rFonts w:eastAsia="Times New Roman" w:cs="Arial"/>
          <w:b/>
          <w:szCs w:val="32"/>
          <w:lang w:eastAsia="en-NZ"/>
        </w:rPr>
      </w:pPr>
      <w:r w:rsidRPr="000E40C3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70528" behindDoc="0" locked="0" layoutInCell="1" allowOverlap="1" wp14:anchorId="52504CEC" wp14:editId="6DA3E34E">
            <wp:simplePos x="0" y="0"/>
            <wp:positionH relativeFrom="page">
              <wp:posOffset>4712970</wp:posOffset>
            </wp:positionH>
            <wp:positionV relativeFrom="paragraph">
              <wp:posOffset>163830</wp:posOffset>
            </wp:positionV>
            <wp:extent cx="1533525" cy="1533525"/>
            <wp:effectExtent l="0" t="0" r="0" b="0"/>
            <wp:wrapNone/>
            <wp:docPr id="82" name="Picture 82" descr="C:\Users\Darlene\AppData\Local\Microsoft\Windows\Temporary Internet Files\Content.IE5\PHLWH1UC\Made-with-Photosymbols-Logo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lene\AppData\Local\Microsoft\Windows\Temporary Internet Files\Content.IE5\PHLWH1UC\Made-with-Photosymbols-Logo_1024x1024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48CD">
        <w:rPr>
          <w:rFonts w:eastAsia="Times New Roman" w:cs="Arial"/>
          <w:b/>
          <w:szCs w:val="32"/>
          <w:lang w:eastAsia="en-NZ"/>
        </w:rPr>
        <w:t>by People First New Zealand Inc.</w:t>
      </w:r>
      <w:r>
        <w:rPr>
          <w:rFonts w:eastAsia="Times New Roman" w:cs="Arial"/>
          <w:b/>
          <w:szCs w:val="32"/>
          <w:lang w:eastAsia="en-NZ"/>
        </w:rPr>
        <w:t xml:space="preserve"> Ngā Tāngata Tuatahi</w:t>
      </w:r>
    </w:p>
    <w:p w:rsidR="0022385C" w:rsidRPr="00B948CD" w:rsidRDefault="0022385C" w:rsidP="0022385C">
      <w:pPr>
        <w:spacing w:after="120"/>
        <w:ind w:left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72576" behindDoc="1" locked="0" layoutInCell="1" allowOverlap="1" wp14:anchorId="435424EA" wp14:editId="0E190F56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981447" cy="929640"/>
            <wp:effectExtent l="0" t="0" r="952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 corliss logo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447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C36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69504" behindDoc="1" locked="0" layoutInCell="1" allowOverlap="1" wp14:anchorId="726E000D" wp14:editId="0104DA34">
            <wp:simplePos x="0" y="0"/>
            <wp:positionH relativeFrom="margin">
              <wp:posOffset>556895</wp:posOffset>
            </wp:positionH>
            <wp:positionV relativeFrom="paragraph">
              <wp:posOffset>77470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385C" w:rsidRPr="00B948CD" w:rsidRDefault="0022385C" w:rsidP="0022385C">
      <w:pPr>
        <w:spacing w:after="120"/>
        <w:ind w:left="0"/>
        <w:rPr>
          <w:rFonts w:eastAsia="Times New Roman" w:cs="Arial"/>
          <w:szCs w:val="32"/>
          <w:lang w:eastAsia="en-NZ"/>
        </w:rPr>
      </w:pPr>
    </w:p>
    <w:p w:rsidR="0022385C" w:rsidRDefault="0022385C" w:rsidP="0022385C">
      <w:pPr>
        <w:ind w:left="0"/>
        <w:rPr>
          <w:rFonts w:cs="Arial"/>
          <w:b/>
          <w:sz w:val="36"/>
          <w:szCs w:val="36"/>
        </w:rPr>
      </w:pPr>
    </w:p>
    <w:sectPr w:rsidR="0022385C" w:rsidSect="00572BE8">
      <w:headerReference w:type="default" r:id="rId102"/>
      <w:footerReference w:type="default" r:id="rId103"/>
      <w:pgSz w:w="11906" w:h="16838" w:code="9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AE4" w:rsidRDefault="00A55AE4" w:rsidP="00972221">
      <w:pPr>
        <w:spacing w:after="0" w:line="240" w:lineRule="auto"/>
      </w:pPr>
      <w:r>
        <w:separator/>
      </w:r>
    </w:p>
  </w:endnote>
  <w:endnote w:type="continuationSeparator" w:id="0">
    <w:p w:rsidR="00A55AE4" w:rsidRDefault="00A55AE4" w:rsidP="00972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9249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5AE4" w:rsidRDefault="00A55AE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0FF6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A55AE4" w:rsidRDefault="00A55A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AE4" w:rsidRDefault="00A55AE4" w:rsidP="00972221">
      <w:pPr>
        <w:spacing w:after="0" w:line="240" w:lineRule="auto"/>
      </w:pPr>
      <w:r>
        <w:separator/>
      </w:r>
    </w:p>
  </w:footnote>
  <w:footnote w:type="continuationSeparator" w:id="0">
    <w:p w:rsidR="00A55AE4" w:rsidRDefault="00A55AE4" w:rsidP="00972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AE4" w:rsidRDefault="00A55AE4">
    <w:pPr>
      <w:pStyle w:val="Header"/>
      <w:jc w:val="right"/>
    </w:pPr>
  </w:p>
  <w:p w:rsidR="00A55AE4" w:rsidRDefault="00A55AE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2182D"/>
    <w:multiLevelType w:val="hybridMultilevel"/>
    <w:tmpl w:val="7DB4D1F8"/>
    <w:lvl w:ilvl="0" w:tplc="1409000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5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7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92" w:hanging="360"/>
      </w:pPr>
      <w:rPr>
        <w:rFonts w:ascii="Wingdings" w:hAnsi="Wingdings" w:hint="default"/>
      </w:rPr>
    </w:lvl>
  </w:abstractNum>
  <w:abstractNum w:abstractNumId="1" w15:restartNumberingAfterBreak="0">
    <w:nsid w:val="1A114436"/>
    <w:multiLevelType w:val="hybridMultilevel"/>
    <w:tmpl w:val="3CE22368"/>
    <w:lvl w:ilvl="0" w:tplc="1409000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5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7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92" w:hanging="360"/>
      </w:pPr>
      <w:rPr>
        <w:rFonts w:ascii="Wingdings" w:hAnsi="Wingdings" w:hint="default"/>
      </w:rPr>
    </w:lvl>
  </w:abstractNum>
  <w:abstractNum w:abstractNumId="2" w15:restartNumberingAfterBreak="0">
    <w:nsid w:val="215F01A5"/>
    <w:multiLevelType w:val="hybridMultilevel"/>
    <w:tmpl w:val="40E292A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 w15:restartNumberingAfterBreak="0">
    <w:nsid w:val="27745442"/>
    <w:multiLevelType w:val="hybridMultilevel"/>
    <w:tmpl w:val="77929D66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28A87FCA"/>
    <w:multiLevelType w:val="hybridMultilevel"/>
    <w:tmpl w:val="8E60A0CC"/>
    <w:lvl w:ilvl="0" w:tplc="1409000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5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7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92" w:hanging="360"/>
      </w:pPr>
      <w:rPr>
        <w:rFonts w:ascii="Wingdings" w:hAnsi="Wingdings" w:hint="default"/>
      </w:rPr>
    </w:lvl>
  </w:abstractNum>
  <w:abstractNum w:abstractNumId="5" w15:restartNumberingAfterBreak="0">
    <w:nsid w:val="2CB44084"/>
    <w:multiLevelType w:val="hybridMultilevel"/>
    <w:tmpl w:val="74A0890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2CBE42FB"/>
    <w:multiLevelType w:val="hybridMultilevel"/>
    <w:tmpl w:val="A22039B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322F72C0"/>
    <w:multiLevelType w:val="hybridMultilevel"/>
    <w:tmpl w:val="DC62188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34A967B1"/>
    <w:multiLevelType w:val="hybridMultilevel"/>
    <w:tmpl w:val="61FC5EFC"/>
    <w:lvl w:ilvl="0" w:tplc="1409000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5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7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92" w:hanging="360"/>
      </w:pPr>
      <w:rPr>
        <w:rFonts w:ascii="Wingdings" w:hAnsi="Wingdings" w:hint="default"/>
      </w:rPr>
    </w:lvl>
  </w:abstractNum>
  <w:abstractNum w:abstractNumId="9" w15:restartNumberingAfterBreak="0">
    <w:nsid w:val="35F83094"/>
    <w:multiLevelType w:val="hybridMultilevel"/>
    <w:tmpl w:val="92DCAB56"/>
    <w:lvl w:ilvl="0" w:tplc="1409000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5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7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92" w:hanging="360"/>
      </w:pPr>
      <w:rPr>
        <w:rFonts w:ascii="Wingdings" w:hAnsi="Wingdings" w:hint="default"/>
      </w:rPr>
    </w:lvl>
  </w:abstractNum>
  <w:abstractNum w:abstractNumId="10" w15:restartNumberingAfterBreak="0">
    <w:nsid w:val="3BFD06CC"/>
    <w:multiLevelType w:val="hybridMultilevel"/>
    <w:tmpl w:val="BB508BBA"/>
    <w:lvl w:ilvl="0" w:tplc="1409000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4392" w:hanging="360"/>
      </w:pPr>
    </w:lvl>
    <w:lvl w:ilvl="2" w:tplc="1409001B" w:tentative="1">
      <w:start w:val="1"/>
      <w:numFmt w:val="lowerRoman"/>
      <w:lvlText w:val="%3."/>
      <w:lvlJc w:val="right"/>
      <w:pPr>
        <w:ind w:left="5112" w:hanging="180"/>
      </w:pPr>
    </w:lvl>
    <w:lvl w:ilvl="3" w:tplc="1409000F" w:tentative="1">
      <w:start w:val="1"/>
      <w:numFmt w:val="decimal"/>
      <w:lvlText w:val="%4."/>
      <w:lvlJc w:val="left"/>
      <w:pPr>
        <w:ind w:left="5832" w:hanging="360"/>
      </w:pPr>
    </w:lvl>
    <w:lvl w:ilvl="4" w:tplc="14090019" w:tentative="1">
      <w:start w:val="1"/>
      <w:numFmt w:val="lowerLetter"/>
      <w:lvlText w:val="%5."/>
      <w:lvlJc w:val="left"/>
      <w:pPr>
        <w:ind w:left="6552" w:hanging="360"/>
      </w:pPr>
    </w:lvl>
    <w:lvl w:ilvl="5" w:tplc="1409001B" w:tentative="1">
      <w:start w:val="1"/>
      <w:numFmt w:val="lowerRoman"/>
      <w:lvlText w:val="%6."/>
      <w:lvlJc w:val="right"/>
      <w:pPr>
        <w:ind w:left="7272" w:hanging="180"/>
      </w:pPr>
    </w:lvl>
    <w:lvl w:ilvl="6" w:tplc="1409000F" w:tentative="1">
      <w:start w:val="1"/>
      <w:numFmt w:val="decimal"/>
      <w:lvlText w:val="%7."/>
      <w:lvlJc w:val="left"/>
      <w:pPr>
        <w:ind w:left="7992" w:hanging="360"/>
      </w:pPr>
    </w:lvl>
    <w:lvl w:ilvl="7" w:tplc="14090019" w:tentative="1">
      <w:start w:val="1"/>
      <w:numFmt w:val="lowerLetter"/>
      <w:lvlText w:val="%8."/>
      <w:lvlJc w:val="left"/>
      <w:pPr>
        <w:ind w:left="8712" w:hanging="360"/>
      </w:pPr>
    </w:lvl>
    <w:lvl w:ilvl="8" w:tplc="1409001B" w:tentative="1">
      <w:start w:val="1"/>
      <w:numFmt w:val="lowerRoman"/>
      <w:lvlText w:val="%9."/>
      <w:lvlJc w:val="right"/>
      <w:pPr>
        <w:ind w:left="9432" w:hanging="180"/>
      </w:pPr>
    </w:lvl>
  </w:abstractNum>
  <w:abstractNum w:abstractNumId="11" w15:restartNumberingAfterBreak="0">
    <w:nsid w:val="3C15265A"/>
    <w:multiLevelType w:val="hybridMultilevel"/>
    <w:tmpl w:val="92A433C2"/>
    <w:lvl w:ilvl="0" w:tplc="1409000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5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7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92" w:hanging="360"/>
      </w:pPr>
      <w:rPr>
        <w:rFonts w:ascii="Wingdings" w:hAnsi="Wingdings" w:hint="default"/>
      </w:rPr>
    </w:lvl>
  </w:abstractNum>
  <w:abstractNum w:abstractNumId="12" w15:restartNumberingAfterBreak="0">
    <w:nsid w:val="4C9D78A1"/>
    <w:multiLevelType w:val="hybridMultilevel"/>
    <w:tmpl w:val="20C23E06"/>
    <w:lvl w:ilvl="0" w:tplc="B3C6656E">
      <w:start w:val="1"/>
      <w:numFmt w:val="decimal"/>
      <w:lvlText w:val="%1."/>
      <w:lvlJc w:val="left"/>
      <w:pPr>
        <w:ind w:left="4050" w:hanging="360"/>
      </w:pPr>
      <w:rPr>
        <w:rFonts w:hint="default"/>
        <w:b/>
      </w:rPr>
    </w:lvl>
    <w:lvl w:ilvl="1" w:tplc="14090019">
      <w:start w:val="1"/>
      <w:numFmt w:val="lowerLetter"/>
      <w:lvlText w:val="%2."/>
      <w:lvlJc w:val="left"/>
      <w:pPr>
        <w:ind w:left="4392" w:hanging="360"/>
      </w:pPr>
    </w:lvl>
    <w:lvl w:ilvl="2" w:tplc="1409001B" w:tentative="1">
      <w:start w:val="1"/>
      <w:numFmt w:val="lowerRoman"/>
      <w:lvlText w:val="%3."/>
      <w:lvlJc w:val="right"/>
      <w:pPr>
        <w:ind w:left="5112" w:hanging="180"/>
      </w:pPr>
    </w:lvl>
    <w:lvl w:ilvl="3" w:tplc="1409000F" w:tentative="1">
      <w:start w:val="1"/>
      <w:numFmt w:val="decimal"/>
      <w:lvlText w:val="%4."/>
      <w:lvlJc w:val="left"/>
      <w:pPr>
        <w:ind w:left="5832" w:hanging="360"/>
      </w:pPr>
    </w:lvl>
    <w:lvl w:ilvl="4" w:tplc="14090019" w:tentative="1">
      <w:start w:val="1"/>
      <w:numFmt w:val="lowerLetter"/>
      <w:lvlText w:val="%5."/>
      <w:lvlJc w:val="left"/>
      <w:pPr>
        <w:ind w:left="6552" w:hanging="360"/>
      </w:pPr>
    </w:lvl>
    <w:lvl w:ilvl="5" w:tplc="1409001B" w:tentative="1">
      <w:start w:val="1"/>
      <w:numFmt w:val="lowerRoman"/>
      <w:lvlText w:val="%6."/>
      <w:lvlJc w:val="right"/>
      <w:pPr>
        <w:ind w:left="7272" w:hanging="180"/>
      </w:pPr>
    </w:lvl>
    <w:lvl w:ilvl="6" w:tplc="1409000F" w:tentative="1">
      <w:start w:val="1"/>
      <w:numFmt w:val="decimal"/>
      <w:lvlText w:val="%7."/>
      <w:lvlJc w:val="left"/>
      <w:pPr>
        <w:ind w:left="7992" w:hanging="360"/>
      </w:pPr>
    </w:lvl>
    <w:lvl w:ilvl="7" w:tplc="14090019" w:tentative="1">
      <w:start w:val="1"/>
      <w:numFmt w:val="lowerLetter"/>
      <w:lvlText w:val="%8."/>
      <w:lvlJc w:val="left"/>
      <w:pPr>
        <w:ind w:left="8712" w:hanging="360"/>
      </w:pPr>
    </w:lvl>
    <w:lvl w:ilvl="8" w:tplc="1409001B" w:tentative="1">
      <w:start w:val="1"/>
      <w:numFmt w:val="lowerRoman"/>
      <w:lvlText w:val="%9."/>
      <w:lvlJc w:val="right"/>
      <w:pPr>
        <w:ind w:left="9432" w:hanging="180"/>
      </w:pPr>
    </w:lvl>
  </w:abstractNum>
  <w:abstractNum w:abstractNumId="13" w15:restartNumberingAfterBreak="0">
    <w:nsid w:val="5FE403DD"/>
    <w:multiLevelType w:val="hybridMultilevel"/>
    <w:tmpl w:val="AB06A2E4"/>
    <w:lvl w:ilvl="0" w:tplc="1409000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abstractNum w:abstractNumId="14" w15:restartNumberingAfterBreak="0">
    <w:nsid w:val="6BF44C7A"/>
    <w:multiLevelType w:val="hybridMultilevel"/>
    <w:tmpl w:val="699269FA"/>
    <w:lvl w:ilvl="0" w:tplc="1409000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5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7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92" w:hanging="360"/>
      </w:pPr>
      <w:rPr>
        <w:rFonts w:ascii="Wingdings" w:hAnsi="Wingdings" w:hint="default"/>
      </w:rPr>
    </w:lvl>
  </w:abstractNum>
  <w:abstractNum w:abstractNumId="15" w15:restartNumberingAfterBreak="0">
    <w:nsid w:val="6F85094A"/>
    <w:multiLevelType w:val="hybridMultilevel"/>
    <w:tmpl w:val="2634DA78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6" w15:restartNumberingAfterBreak="0">
    <w:nsid w:val="70BD3FAB"/>
    <w:multiLevelType w:val="hybridMultilevel"/>
    <w:tmpl w:val="67B2A8B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 w15:restartNumberingAfterBreak="0">
    <w:nsid w:val="73957BAB"/>
    <w:multiLevelType w:val="hybridMultilevel"/>
    <w:tmpl w:val="33D0429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3"/>
  </w:num>
  <w:num w:numId="4">
    <w:abstractNumId w:val="12"/>
  </w:num>
  <w:num w:numId="5">
    <w:abstractNumId w:val="1"/>
  </w:num>
  <w:num w:numId="6">
    <w:abstractNumId w:val="0"/>
  </w:num>
  <w:num w:numId="7">
    <w:abstractNumId w:val="4"/>
  </w:num>
  <w:num w:numId="8">
    <w:abstractNumId w:val="14"/>
  </w:num>
  <w:num w:numId="9">
    <w:abstractNumId w:val="2"/>
  </w:num>
  <w:num w:numId="10">
    <w:abstractNumId w:val="16"/>
  </w:num>
  <w:num w:numId="11">
    <w:abstractNumId w:val="10"/>
  </w:num>
  <w:num w:numId="12">
    <w:abstractNumId w:val="3"/>
  </w:num>
  <w:num w:numId="13">
    <w:abstractNumId w:val="8"/>
  </w:num>
  <w:num w:numId="14">
    <w:abstractNumId w:val="7"/>
  </w:num>
  <w:num w:numId="15">
    <w:abstractNumId w:val="5"/>
  </w:num>
  <w:num w:numId="16">
    <w:abstractNumId w:val="6"/>
  </w:num>
  <w:num w:numId="17">
    <w:abstractNumId w:val="9"/>
  </w:num>
  <w:num w:numId="18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4AF"/>
    <w:rsid w:val="00012381"/>
    <w:rsid w:val="000276EB"/>
    <w:rsid w:val="00066615"/>
    <w:rsid w:val="0007251B"/>
    <w:rsid w:val="00080EEA"/>
    <w:rsid w:val="0008671E"/>
    <w:rsid w:val="00094283"/>
    <w:rsid w:val="000A4C7D"/>
    <w:rsid w:val="000B5624"/>
    <w:rsid w:val="000B733F"/>
    <w:rsid w:val="000C10E5"/>
    <w:rsid w:val="000F3F50"/>
    <w:rsid w:val="001040A1"/>
    <w:rsid w:val="00107986"/>
    <w:rsid w:val="00124883"/>
    <w:rsid w:val="00130972"/>
    <w:rsid w:val="00132670"/>
    <w:rsid w:val="001349C7"/>
    <w:rsid w:val="001513FA"/>
    <w:rsid w:val="00175A3F"/>
    <w:rsid w:val="001967BC"/>
    <w:rsid w:val="001B61F3"/>
    <w:rsid w:val="001D4905"/>
    <w:rsid w:val="001E4326"/>
    <w:rsid w:val="00206DB0"/>
    <w:rsid w:val="0021499D"/>
    <w:rsid w:val="00220AE2"/>
    <w:rsid w:val="002214AB"/>
    <w:rsid w:val="0022385C"/>
    <w:rsid w:val="00246056"/>
    <w:rsid w:val="00253616"/>
    <w:rsid w:val="00262EC9"/>
    <w:rsid w:val="00265B73"/>
    <w:rsid w:val="002749A9"/>
    <w:rsid w:val="002766B6"/>
    <w:rsid w:val="0027782D"/>
    <w:rsid w:val="0029430C"/>
    <w:rsid w:val="00295DBF"/>
    <w:rsid w:val="002A0690"/>
    <w:rsid w:val="002B43D1"/>
    <w:rsid w:val="002D65F5"/>
    <w:rsid w:val="002D6A20"/>
    <w:rsid w:val="002E145A"/>
    <w:rsid w:val="003029F9"/>
    <w:rsid w:val="00320650"/>
    <w:rsid w:val="00330FF6"/>
    <w:rsid w:val="00333090"/>
    <w:rsid w:val="00336912"/>
    <w:rsid w:val="0034586B"/>
    <w:rsid w:val="00350623"/>
    <w:rsid w:val="00356B04"/>
    <w:rsid w:val="0039054E"/>
    <w:rsid w:val="0040618A"/>
    <w:rsid w:val="00444EA1"/>
    <w:rsid w:val="0048238B"/>
    <w:rsid w:val="00482FF9"/>
    <w:rsid w:val="004C14ED"/>
    <w:rsid w:val="004C78EA"/>
    <w:rsid w:val="004F751D"/>
    <w:rsid w:val="005358D0"/>
    <w:rsid w:val="005417B8"/>
    <w:rsid w:val="005420BA"/>
    <w:rsid w:val="00551372"/>
    <w:rsid w:val="00572BE8"/>
    <w:rsid w:val="005A18AF"/>
    <w:rsid w:val="005E089F"/>
    <w:rsid w:val="005E0E98"/>
    <w:rsid w:val="005E450C"/>
    <w:rsid w:val="005F6F38"/>
    <w:rsid w:val="006050D8"/>
    <w:rsid w:val="00612B4D"/>
    <w:rsid w:val="00632B94"/>
    <w:rsid w:val="00640502"/>
    <w:rsid w:val="0066217F"/>
    <w:rsid w:val="00662B8D"/>
    <w:rsid w:val="00680521"/>
    <w:rsid w:val="00693A46"/>
    <w:rsid w:val="006B21D8"/>
    <w:rsid w:val="006C2664"/>
    <w:rsid w:val="006C6D86"/>
    <w:rsid w:val="006D3EEC"/>
    <w:rsid w:val="006D5695"/>
    <w:rsid w:val="006E3BE9"/>
    <w:rsid w:val="006E742C"/>
    <w:rsid w:val="006F72CD"/>
    <w:rsid w:val="00715EEE"/>
    <w:rsid w:val="00717FD7"/>
    <w:rsid w:val="00725AF2"/>
    <w:rsid w:val="0072633F"/>
    <w:rsid w:val="00743809"/>
    <w:rsid w:val="007603B3"/>
    <w:rsid w:val="007612DF"/>
    <w:rsid w:val="0077319E"/>
    <w:rsid w:val="00777216"/>
    <w:rsid w:val="00790F02"/>
    <w:rsid w:val="007976A2"/>
    <w:rsid w:val="007A20D7"/>
    <w:rsid w:val="007B1F15"/>
    <w:rsid w:val="007B56FB"/>
    <w:rsid w:val="007B753A"/>
    <w:rsid w:val="007D1078"/>
    <w:rsid w:val="007D505C"/>
    <w:rsid w:val="007E12FE"/>
    <w:rsid w:val="007E2643"/>
    <w:rsid w:val="007F2C15"/>
    <w:rsid w:val="00820C6C"/>
    <w:rsid w:val="00842C6D"/>
    <w:rsid w:val="00867609"/>
    <w:rsid w:val="008A4067"/>
    <w:rsid w:val="008A7D1B"/>
    <w:rsid w:val="008B56F6"/>
    <w:rsid w:val="008B78C3"/>
    <w:rsid w:val="008D10EA"/>
    <w:rsid w:val="008D28A2"/>
    <w:rsid w:val="008F665A"/>
    <w:rsid w:val="008F695E"/>
    <w:rsid w:val="009225B1"/>
    <w:rsid w:val="0092293F"/>
    <w:rsid w:val="00927DC0"/>
    <w:rsid w:val="00951231"/>
    <w:rsid w:val="00960AB4"/>
    <w:rsid w:val="00965164"/>
    <w:rsid w:val="00972221"/>
    <w:rsid w:val="009866CC"/>
    <w:rsid w:val="009C199D"/>
    <w:rsid w:val="009C27F8"/>
    <w:rsid w:val="009C41AD"/>
    <w:rsid w:val="009D41ED"/>
    <w:rsid w:val="009E3C5D"/>
    <w:rsid w:val="009E7E53"/>
    <w:rsid w:val="00A1598A"/>
    <w:rsid w:val="00A21B21"/>
    <w:rsid w:val="00A23142"/>
    <w:rsid w:val="00A311CF"/>
    <w:rsid w:val="00A35DB1"/>
    <w:rsid w:val="00A41E3D"/>
    <w:rsid w:val="00A45008"/>
    <w:rsid w:val="00A5530B"/>
    <w:rsid w:val="00A55AE4"/>
    <w:rsid w:val="00A562BD"/>
    <w:rsid w:val="00A7384A"/>
    <w:rsid w:val="00A904A7"/>
    <w:rsid w:val="00A93736"/>
    <w:rsid w:val="00A950F1"/>
    <w:rsid w:val="00AB7F9E"/>
    <w:rsid w:val="00AC6D2B"/>
    <w:rsid w:val="00AE773A"/>
    <w:rsid w:val="00B02361"/>
    <w:rsid w:val="00B02E55"/>
    <w:rsid w:val="00B22693"/>
    <w:rsid w:val="00B4555D"/>
    <w:rsid w:val="00B65A55"/>
    <w:rsid w:val="00B96D2C"/>
    <w:rsid w:val="00BA117F"/>
    <w:rsid w:val="00BE7DD3"/>
    <w:rsid w:val="00C23C80"/>
    <w:rsid w:val="00C5759E"/>
    <w:rsid w:val="00C952AB"/>
    <w:rsid w:val="00CD1D3B"/>
    <w:rsid w:val="00CD509C"/>
    <w:rsid w:val="00CE3460"/>
    <w:rsid w:val="00CE4DC4"/>
    <w:rsid w:val="00D034C1"/>
    <w:rsid w:val="00D0782D"/>
    <w:rsid w:val="00D107E4"/>
    <w:rsid w:val="00D10905"/>
    <w:rsid w:val="00D17D0B"/>
    <w:rsid w:val="00D454EA"/>
    <w:rsid w:val="00D46587"/>
    <w:rsid w:val="00D76174"/>
    <w:rsid w:val="00D80F38"/>
    <w:rsid w:val="00D87164"/>
    <w:rsid w:val="00D93B08"/>
    <w:rsid w:val="00DB29EC"/>
    <w:rsid w:val="00DC5E9B"/>
    <w:rsid w:val="00DD1248"/>
    <w:rsid w:val="00DD4448"/>
    <w:rsid w:val="00DE7A57"/>
    <w:rsid w:val="00DF5BFF"/>
    <w:rsid w:val="00E257C4"/>
    <w:rsid w:val="00E36603"/>
    <w:rsid w:val="00E528A6"/>
    <w:rsid w:val="00E53C9A"/>
    <w:rsid w:val="00E576DC"/>
    <w:rsid w:val="00E6260F"/>
    <w:rsid w:val="00E85B0B"/>
    <w:rsid w:val="00E97201"/>
    <w:rsid w:val="00EA1D79"/>
    <w:rsid w:val="00EA30CB"/>
    <w:rsid w:val="00EA7D74"/>
    <w:rsid w:val="00EB5F65"/>
    <w:rsid w:val="00EC54AF"/>
    <w:rsid w:val="00EF46B6"/>
    <w:rsid w:val="00F04972"/>
    <w:rsid w:val="00F12379"/>
    <w:rsid w:val="00F14CB0"/>
    <w:rsid w:val="00F15489"/>
    <w:rsid w:val="00F15C18"/>
    <w:rsid w:val="00F20D63"/>
    <w:rsid w:val="00F47A8B"/>
    <w:rsid w:val="00F721FB"/>
    <w:rsid w:val="00F84E9F"/>
    <w:rsid w:val="00F8687D"/>
    <w:rsid w:val="00F86C90"/>
    <w:rsid w:val="00FB35D6"/>
    <w:rsid w:val="00FB7DF6"/>
    <w:rsid w:val="00FD4878"/>
    <w:rsid w:val="00FD6C9F"/>
    <w:rsid w:val="00FF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F24294-3F35-441B-8E98-C57F1A911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2B94"/>
    <w:pPr>
      <w:spacing w:after="720" w:line="360" w:lineRule="auto"/>
      <w:ind w:left="3312"/>
    </w:pPr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54AF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color w:val="2F5496" w:themeColor="accent5" w:themeShade="BF"/>
      <w:sz w:val="4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C5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ListParagraph">
    <w:name w:val="List Paragraph"/>
    <w:basedOn w:val="Normal"/>
    <w:uiPriority w:val="34"/>
    <w:qFormat/>
    <w:rsid w:val="00EC54AF"/>
    <w:pPr>
      <w:spacing w:after="200" w:line="276" w:lineRule="auto"/>
      <w:ind w:left="720"/>
      <w:contextualSpacing/>
    </w:pPr>
    <w:rPr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EC54AF"/>
    <w:rPr>
      <w:rFonts w:ascii="Arial" w:eastAsiaTheme="majorEastAsia" w:hAnsi="Arial" w:cstheme="majorBidi"/>
      <w:b/>
      <w:color w:val="2F5496" w:themeColor="accent5" w:themeShade="BF"/>
      <w:sz w:val="44"/>
      <w:szCs w:val="32"/>
    </w:rPr>
  </w:style>
  <w:style w:type="paragraph" w:styleId="Header">
    <w:name w:val="header"/>
    <w:basedOn w:val="Normal"/>
    <w:link w:val="HeaderChar"/>
    <w:uiPriority w:val="99"/>
    <w:unhideWhenUsed/>
    <w:rsid w:val="009722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221"/>
  </w:style>
  <w:style w:type="paragraph" w:styleId="Footer">
    <w:name w:val="footer"/>
    <w:basedOn w:val="Normal"/>
    <w:link w:val="FooterChar"/>
    <w:uiPriority w:val="99"/>
    <w:unhideWhenUsed/>
    <w:rsid w:val="009722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2221"/>
  </w:style>
  <w:style w:type="character" w:styleId="Emphasis">
    <w:name w:val="Emphasis"/>
    <w:basedOn w:val="DefaultParagraphFont"/>
    <w:uiPriority w:val="20"/>
    <w:qFormat/>
    <w:rsid w:val="00951231"/>
    <w:rPr>
      <w:i/>
      <w:iCs/>
    </w:rPr>
  </w:style>
  <w:style w:type="character" w:styleId="Hyperlink">
    <w:name w:val="Hyperlink"/>
    <w:basedOn w:val="DefaultParagraphFont"/>
    <w:uiPriority w:val="99"/>
    <w:unhideWhenUsed/>
    <w:rsid w:val="00715EEE"/>
    <w:rPr>
      <w:color w:val="0000FF"/>
      <w:u w:val="single"/>
    </w:rPr>
  </w:style>
  <w:style w:type="table" w:styleId="TableGrid">
    <w:name w:val="Table Grid"/>
    <w:basedOn w:val="TableNormal"/>
    <w:uiPriority w:val="39"/>
    <w:rsid w:val="00F86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0A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A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2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3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87" Type="http://schemas.openxmlformats.org/officeDocument/2006/relationships/image" Target="media/image74.jpeg"/><Relationship Id="rId102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90" Type="http://schemas.openxmlformats.org/officeDocument/2006/relationships/image" Target="media/image77.jpeg"/><Relationship Id="rId95" Type="http://schemas.openxmlformats.org/officeDocument/2006/relationships/image" Target="media/image82.jpg"/><Relationship Id="rId19" Type="http://schemas.openxmlformats.org/officeDocument/2006/relationships/image" Target="media/image11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37.pn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100" Type="http://schemas.openxmlformats.org/officeDocument/2006/relationships/image" Target="media/image87.png"/><Relationship Id="rId105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20.jpeg"/><Relationship Id="rId72" Type="http://schemas.openxmlformats.org/officeDocument/2006/relationships/image" Target="media/image59.jpeg"/><Relationship Id="rId80" Type="http://schemas.openxmlformats.org/officeDocument/2006/relationships/image" Target="media/image67.png"/><Relationship Id="rId85" Type="http://schemas.openxmlformats.org/officeDocument/2006/relationships/image" Target="media/image72.jpeg"/><Relationship Id="rId93" Type="http://schemas.openxmlformats.org/officeDocument/2006/relationships/image" Target="media/image80.jpeg"/><Relationship Id="rId98" Type="http://schemas.openxmlformats.org/officeDocument/2006/relationships/image" Target="media/image85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103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2.jpeg"/><Relationship Id="rId54" Type="http://schemas.openxmlformats.org/officeDocument/2006/relationships/image" Target="media/image42.pn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image" Target="media/image78.jpe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4.png"/><Relationship Id="rId10" Type="http://schemas.openxmlformats.org/officeDocument/2006/relationships/image" Target="media/image3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330.jpeg"/><Relationship Id="rId60" Type="http://schemas.openxmlformats.org/officeDocument/2006/relationships/image" Target="media/image47.jpeg"/><Relationship Id="rId65" Type="http://schemas.openxmlformats.org/officeDocument/2006/relationships/image" Target="media/image52.pn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94" Type="http://schemas.openxmlformats.org/officeDocument/2006/relationships/image" Target="media/image81.jpeg"/><Relationship Id="rId99" Type="http://schemas.openxmlformats.org/officeDocument/2006/relationships/image" Target="media/image86.png"/><Relationship Id="rId101" Type="http://schemas.openxmlformats.org/officeDocument/2006/relationships/image" Target="media/image8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://www.nzherald.co.nz" TargetMode="External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3.png"/><Relationship Id="rId76" Type="http://schemas.openxmlformats.org/officeDocument/2006/relationships/image" Target="media/image63.jpeg"/><Relationship Id="rId97" Type="http://schemas.openxmlformats.org/officeDocument/2006/relationships/image" Target="media/image84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EED55031-6BC6-45F8-AB3F-16DD11169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94404473</Template>
  <TotalTime>0</TotalTime>
  <Pages>27</Pages>
  <Words>1064</Words>
  <Characters>6070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Hall</dc:creator>
  <cp:keywords/>
  <dc:description/>
  <cp:lastModifiedBy>Loren Savage</cp:lastModifiedBy>
  <cp:revision>2</cp:revision>
  <cp:lastPrinted>2018-04-20T01:03:00Z</cp:lastPrinted>
  <dcterms:created xsi:type="dcterms:W3CDTF">2018-04-24T04:15:00Z</dcterms:created>
  <dcterms:modified xsi:type="dcterms:W3CDTF">2018-04-24T04:15:00Z</dcterms:modified>
</cp:coreProperties>
</file>