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305" w:rsidRDefault="00642305" w:rsidP="00F15A35">
      <w:pPr>
        <w:spacing w:after="0" w:line="360" w:lineRule="auto"/>
        <w:ind w:left="3969"/>
        <w:rPr>
          <w:rFonts w:ascii="Arial" w:hAnsi="Arial" w:cs="Arial"/>
          <w:b/>
          <w:caps/>
          <w:sz w:val="32"/>
          <w:szCs w:val="32"/>
        </w:rPr>
      </w:pPr>
    </w:p>
    <w:p w:rsidR="00642305" w:rsidRDefault="00642305" w:rsidP="00F15A35">
      <w:pPr>
        <w:spacing w:after="0" w:line="360" w:lineRule="auto"/>
        <w:ind w:left="3969"/>
        <w:rPr>
          <w:rFonts w:ascii="Arial" w:hAnsi="Arial" w:cs="Arial"/>
          <w:b/>
          <w:caps/>
          <w:sz w:val="32"/>
          <w:szCs w:val="32"/>
        </w:rPr>
      </w:pPr>
    </w:p>
    <w:p w:rsidR="004858F7" w:rsidRPr="00CD3157" w:rsidRDefault="004858F7" w:rsidP="00F15A3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 w:rsidRPr="00CD3157">
        <w:rPr>
          <w:rFonts w:ascii="Arial" w:hAnsi="Arial" w:cs="Arial"/>
          <w:b/>
          <w:sz w:val="32"/>
          <w:szCs w:val="32"/>
        </w:rPr>
        <w:t>A new disability support system</w:t>
      </w:r>
      <w:r w:rsidR="00031829" w:rsidRPr="00CD3157">
        <w:rPr>
          <w:rFonts w:ascii="Arial" w:hAnsi="Arial" w:cs="Arial"/>
          <w:b/>
          <w:sz w:val="32"/>
          <w:szCs w:val="32"/>
        </w:rPr>
        <w:t>: Mana Whaikaha</w:t>
      </w:r>
    </w:p>
    <w:p w:rsidR="008B7C70" w:rsidRDefault="0069135A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69135A">
        <w:rPr>
          <w:rFonts w:ascii="Arial" w:hAnsi="Arial" w:cs="Arial"/>
          <w:caps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0" locked="0" layoutInCell="1" allowOverlap="1" wp14:anchorId="1C2BDA8F" wp14:editId="73DD1FCF">
            <wp:simplePos x="0" y="0"/>
            <wp:positionH relativeFrom="column">
              <wp:posOffset>483870</wp:posOffset>
            </wp:positionH>
            <wp:positionV relativeFrom="paragraph">
              <wp:posOffset>217805</wp:posOffset>
            </wp:positionV>
            <wp:extent cx="1349375" cy="1270000"/>
            <wp:effectExtent l="0" t="0" r="3175" b="6350"/>
            <wp:wrapThrough wrapText="bothSides">
              <wp:wrapPolygon edited="0">
                <wp:start x="0" y="0"/>
                <wp:lineTo x="0" y="21384"/>
                <wp:lineTo x="21346" y="21384"/>
                <wp:lineTo x="213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istance reading let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A35" w:rsidRDefault="00F15A35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4858F7" w:rsidRDefault="004858F7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4858F7">
        <w:rPr>
          <w:rFonts w:ascii="Arial" w:hAnsi="Arial" w:cs="Arial"/>
          <w:sz w:val="32"/>
          <w:szCs w:val="32"/>
        </w:rPr>
        <w:t>This is a</w:t>
      </w:r>
      <w:r w:rsidR="00DA3F90">
        <w:rPr>
          <w:rFonts w:ascii="Arial" w:hAnsi="Arial" w:cs="Arial"/>
          <w:sz w:val="32"/>
          <w:szCs w:val="32"/>
        </w:rPr>
        <w:t>n</w:t>
      </w:r>
      <w:r w:rsidRPr="004858F7">
        <w:rPr>
          <w:rFonts w:ascii="Arial" w:hAnsi="Arial" w:cs="Arial"/>
          <w:sz w:val="32"/>
          <w:szCs w:val="32"/>
        </w:rPr>
        <w:t xml:space="preserve"> </w:t>
      </w:r>
      <w:r w:rsidR="00DA3F90" w:rsidRPr="00DA3F90">
        <w:rPr>
          <w:rFonts w:ascii="Arial" w:hAnsi="Arial" w:cs="Arial"/>
          <w:b/>
          <w:sz w:val="32"/>
          <w:szCs w:val="32"/>
        </w:rPr>
        <w:t>Easy Read</w:t>
      </w:r>
      <w:r w:rsidR="00DA3F90">
        <w:rPr>
          <w:rFonts w:ascii="Arial" w:hAnsi="Arial" w:cs="Arial"/>
          <w:sz w:val="32"/>
          <w:szCs w:val="32"/>
        </w:rPr>
        <w:t xml:space="preserve"> </w:t>
      </w:r>
      <w:r w:rsidRPr="004858F7">
        <w:rPr>
          <w:rFonts w:ascii="Arial" w:hAnsi="Arial" w:cs="Arial"/>
          <w:sz w:val="32"/>
          <w:szCs w:val="32"/>
        </w:rPr>
        <w:t xml:space="preserve">letter about the </w:t>
      </w:r>
      <w:r w:rsidRPr="004B376E">
        <w:rPr>
          <w:rFonts w:ascii="Arial" w:hAnsi="Arial" w:cs="Arial"/>
          <w:b/>
          <w:sz w:val="32"/>
          <w:szCs w:val="32"/>
        </w:rPr>
        <w:t>new</w:t>
      </w:r>
      <w:r w:rsidRPr="004858F7">
        <w:rPr>
          <w:rFonts w:ascii="Arial" w:hAnsi="Arial" w:cs="Arial"/>
          <w:sz w:val="32"/>
          <w:szCs w:val="32"/>
        </w:rPr>
        <w:t xml:space="preserve"> disability support syste</w:t>
      </w:r>
      <w:bookmarkStart w:id="0" w:name="_GoBack"/>
      <w:bookmarkEnd w:id="0"/>
      <w:r w:rsidRPr="004858F7">
        <w:rPr>
          <w:rFonts w:ascii="Arial" w:hAnsi="Arial" w:cs="Arial"/>
          <w:sz w:val="32"/>
          <w:szCs w:val="32"/>
        </w:rPr>
        <w:t>m</w:t>
      </w:r>
      <w:r w:rsidR="00F15A35">
        <w:rPr>
          <w:rFonts w:ascii="Arial" w:hAnsi="Arial" w:cs="Arial"/>
          <w:sz w:val="32"/>
          <w:szCs w:val="32"/>
        </w:rPr>
        <w:t>.</w:t>
      </w:r>
    </w:p>
    <w:p w:rsidR="00AB33D1" w:rsidRDefault="00AB33D1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AB33D1" w:rsidRDefault="0060338E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7BD40AC0" wp14:editId="3D0F88E4">
            <wp:simplePos x="0" y="0"/>
            <wp:positionH relativeFrom="column">
              <wp:posOffset>338455</wp:posOffset>
            </wp:positionH>
            <wp:positionV relativeFrom="paragraph">
              <wp:posOffset>346075</wp:posOffset>
            </wp:positionV>
            <wp:extent cx="1412875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260" y="21016"/>
                <wp:lineTo x="2126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ehive_ NZ governm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A35" w:rsidRDefault="007D4D9B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Government will have a </w:t>
      </w:r>
      <w:r w:rsidR="00F15A35">
        <w:rPr>
          <w:rFonts w:ascii="Arial" w:hAnsi="Arial" w:cs="Arial"/>
          <w:sz w:val="32"/>
          <w:szCs w:val="32"/>
        </w:rPr>
        <w:t xml:space="preserve">new </w:t>
      </w:r>
      <w:r w:rsidR="004B376E">
        <w:rPr>
          <w:rFonts w:ascii="Arial" w:hAnsi="Arial" w:cs="Arial"/>
          <w:sz w:val="32"/>
          <w:szCs w:val="32"/>
        </w:rPr>
        <w:t>way</w:t>
      </w:r>
      <w:r w:rsidR="00F15A35">
        <w:rPr>
          <w:rFonts w:ascii="Arial" w:hAnsi="Arial" w:cs="Arial"/>
          <w:sz w:val="32"/>
          <w:szCs w:val="32"/>
        </w:rPr>
        <w:t xml:space="preserve"> of giving disability support </w:t>
      </w:r>
      <w:r w:rsidR="005D48FD">
        <w:rPr>
          <w:rFonts w:ascii="Arial" w:hAnsi="Arial" w:cs="Arial"/>
          <w:sz w:val="32"/>
          <w:szCs w:val="32"/>
        </w:rPr>
        <w:t xml:space="preserve">in the area </w:t>
      </w:r>
      <w:r w:rsidR="00F15A35">
        <w:rPr>
          <w:rFonts w:ascii="Arial" w:hAnsi="Arial" w:cs="Arial"/>
          <w:sz w:val="32"/>
          <w:szCs w:val="32"/>
        </w:rPr>
        <w:t>where you live.</w:t>
      </w:r>
    </w:p>
    <w:p w:rsidR="004B376E" w:rsidRDefault="004B376E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4B376E" w:rsidRDefault="00CD3157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2448" behindDoc="0" locked="0" layoutInCell="1" allowOverlap="1" wp14:anchorId="759F9E9C" wp14:editId="3DDCFF27">
            <wp:simplePos x="0" y="0"/>
            <wp:positionH relativeFrom="column">
              <wp:posOffset>93094</wp:posOffset>
            </wp:positionH>
            <wp:positionV relativeFrom="paragraph">
              <wp:posOffset>156018</wp:posOffset>
            </wp:positionV>
            <wp:extent cx="2077085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95" y="21430"/>
                <wp:lineTo x="21395" y="0"/>
                <wp:lineTo x="0" y="0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E20" w:rsidRDefault="007136DC" w:rsidP="00005E2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disability support system is </w:t>
      </w:r>
      <w:r w:rsidR="00CD3157">
        <w:rPr>
          <w:rFonts w:ascii="Arial" w:hAnsi="Arial" w:cs="Arial"/>
          <w:sz w:val="32"/>
          <w:szCs w:val="32"/>
        </w:rPr>
        <w:t xml:space="preserve">going to be </w:t>
      </w:r>
      <w:r>
        <w:rPr>
          <w:rFonts w:ascii="Arial" w:hAnsi="Arial" w:cs="Arial"/>
          <w:sz w:val="32"/>
          <w:szCs w:val="32"/>
        </w:rPr>
        <w:t xml:space="preserve">called </w:t>
      </w:r>
      <w:r w:rsidRPr="00031829">
        <w:rPr>
          <w:rFonts w:ascii="Arial" w:hAnsi="Arial" w:cs="Arial"/>
          <w:b/>
          <w:sz w:val="32"/>
          <w:szCs w:val="32"/>
        </w:rPr>
        <w:t xml:space="preserve">Mana </w:t>
      </w:r>
      <w:r>
        <w:rPr>
          <w:rFonts w:ascii="Arial" w:hAnsi="Arial" w:cs="Arial"/>
          <w:b/>
          <w:sz w:val="32"/>
          <w:szCs w:val="32"/>
        </w:rPr>
        <w:t>Whaikaha.</w:t>
      </w:r>
    </w:p>
    <w:p w:rsidR="00005E20" w:rsidRDefault="00005E20" w:rsidP="00005E2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005E20" w:rsidRDefault="003C2FF8" w:rsidP="00005E2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8E8397D" wp14:editId="69AC9095">
                <wp:simplePos x="0" y="0"/>
                <wp:positionH relativeFrom="column">
                  <wp:posOffset>118533</wp:posOffset>
                </wp:positionH>
                <wp:positionV relativeFrom="paragraph">
                  <wp:posOffset>201718</wp:posOffset>
                </wp:positionV>
                <wp:extent cx="2073275" cy="1044575"/>
                <wp:effectExtent l="0" t="0" r="3175" b="31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1044575"/>
                          <a:chOff x="0" y="0"/>
                          <a:chExt cx="2073275" cy="104457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Oval 7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1430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804D3" id="Group 16" o:spid="_x0000_s1026" style="position:absolute;margin-left:9.35pt;margin-top:15.9pt;width:163.25pt;height:82.25pt;z-index:251720704;mso-width-relative:margin;mso-height-relative:margin" coordsize="20732,10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">
                <v:group id="Group 8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jP/DAAAA2gAAAA8AAABkcnMvZG93bnJldi54bWxEj09rAjEUxO+FfofwCt5qtgpLWc0uIlQK&#10;Qot/Dh6fm+dudPOybFKN374pCD0OM/MbZl5F24krDd44VvA2zkAQ104bbhTsdx+v7yB8QNbYOSYF&#10;d/JQlc9Pcyy0u/GGrtvQiARhX6CCNoS+kNLXLVn0Y9cTJ+/kBoshyaGResBbgttOTrIslxYNp4UW&#10;e1q2VF+2P1bB+ttMv+IxP0Szn0xXZmX8OdyVGr3ExQxEoBj+w4/2p1aQw9+VdANk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mM/8MAAADaAAAADwAAAAAAAAAAAAAAAACf&#10;AgAAZHJzL2Rvd25yZXYueG1sUEsFBgAAAAAEAAQA9wAAAI8DAAAAAA==&#10;">
                    <v:imagedata r:id="rId13" o:title=""/>
                    <v:path arrowok="t"/>
                  </v:shape>
                  <v:oval id="Oval 7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jgcAA&#10;AADaAAAADwAAAGRycy9kb3ducmV2LnhtbESPQYvCMBSE7wv+h/AEb2vqHlSqUUQQFkHoVr0/mmdT&#10;bF5qE7X66zeC4HGYmW+Y+bKztbhR6yvHCkbDBARx4XTFpYLDfvM9BeEDssbaMSl4kIflovc1x1S7&#10;O//RLQ+liBD2KSowITSplL4wZNEPXUMcvZNrLYYo21LqFu8Rbmv5kyRjabHiuGCwobWh4pxfrYJ8&#10;v0305rC7nPyEs+b4zK6VyZQa9LvVDESgLnzC7/avVjCB15V4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IjgcAAAADaAAAADwAAAAAAAAAAAAAAAACYAgAAZHJzL2Rvd25y&#10;ZXYueG1sUEsFBgAAAAAEAAQA9QAAAIUDAAAAAA==&#10;" filled="f" strokecolor="red" strokeweight="2.25pt">
                    <v:stroke joinstyle="miter"/>
                  </v:oval>
                </v:group>
                <v:shape id="Picture 29" o:spid="_x0000_s1030" type="#_x0000_t75" style="position:absolute;left:11430;top:1143;width:9302;height:9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dKEDDAAAA2wAAAA8AAABkcnMvZG93bnJldi54bWxEj0GLwjAUhO+C/yE8wZumKoh2G6UuLKiU&#10;BbWHPT6at23Z5qU0Ueu/N4Kwx2FmvmGSbW8acaPO1ZYVzKYRCOLC6ppLBfnla7IC4TyyxsYyKXiQ&#10;g+1mOEgw1vbOJ7qdfSkChF2MCirv21hKV1Rk0E1tSxy8X9sZ9EF2pdQd3gPcNHIeRUtpsOawUGFL&#10;nxUVf+erUfCdnahOL49FQ+nxp18dsmyXO6XGoz79AOGp9//hd3uvFczX8PoSf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0oQMMAAADb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2132CE" w:rsidRPr="00005E20" w:rsidRDefault="002132CE" w:rsidP="00005E2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system will start on  </w:t>
      </w:r>
    </w:p>
    <w:p w:rsidR="002132CE" w:rsidRDefault="002132CE" w:rsidP="002132C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C50BFC">
        <w:rPr>
          <w:rFonts w:ascii="Arial" w:hAnsi="Arial" w:cs="Arial"/>
          <w:b/>
          <w:sz w:val="32"/>
          <w:szCs w:val="32"/>
        </w:rPr>
        <w:t>1 October 2018</w:t>
      </w:r>
      <w:r>
        <w:rPr>
          <w:rFonts w:ascii="Arial" w:hAnsi="Arial" w:cs="Arial"/>
          <w:sz w:val="32"/>
          <w:szCs w:val="32"/>
        </w:rPr>
        <w:t>.</w:t>
      </w:r>
    </w:p>
    <w:p w:rsidR="00642305" w:rsidRDefault="00642305" w:rsidP="00F15A3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</w:rPr>
      </w:pPr>
    </w:p>
    <w:p w:rsidR="00642305" w:rsidRDefault="00642305" w:rsidP="00F15A3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</w:rPr>
      </w:pPr>
    </w:p>
    <w:p w:rsidR="004858F7" w:rsidRDefault="00625F1B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6C8881F6" wp14:editId="168D6E6F">
            <wp:simplePos x="0" y="0"/>
            <wp:positionH relativeFrom="column">
              <wp:posOffset>38100</wp:posOffset>
            </wp:positionH>
            <wp:positionV relativeFrom="paragraph">
              <wp:posOffset>5292</wp:posOffset>
            </wp:positionV>
            <wp:extent cx="2176145" cy="686435"/>
            <wp:effectExtent l="0" t="0" r="0" b="0"/>
            <wp:wrapThrough wrapText="bothSides">
              <wp:wrapPolygon edited="0">
                <wp:start x="0" y="0"/>
                <wp:lineTo x="0" y="20981"/>
                <wp:lineTo x="21367" y="20981"/>
                <wp:lineTo x="2136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dCentral District Health Boar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4B">
        <w:rPr>
          <w:rFonts w:ascii="Arial" w:hAnsi="Arial" w:cs="Arial"/>
          <w:noProof/>
          <w:sz w:val="32"/>
          <w:szCs w:val="32"/>
        </w:rPr>
        <w:t>It</w:t>
      </w:r>
      <w:r w:rsidR="004858F7">
        <w:rPr>
          <w:rFonts w:ascii="Arial" w:hAnsi="Arial" w:cs="Arial"/>
          <w:sz w:val="32"/>
          <w:szCs w:val="32"/>
        </w:rPr>
        <w:t xml:space="preserve"> wil</w:t>
      </w:r>
      <w:r w:rsidR="008B7C70">
        <w:rPr>
          <w:rFonts w:ascii="Arial" w:hAnsi="Arial" w:cs="Arial"/>
          <w:sz w:val="32"/>
          <w:szCs w:val="32"/>
        </w:rPr>
        <w:t>l start in</w:t>
      </w:r>
      <w:r w:rsidR="004858F7">
        <w:rPr>
          <w:rFonts w:ascii="Arial" w:hAnsi="Arial" w:cs="Arial"/>
          <w:sz w:val="32"/>
          <w:szCs w:val="32"/>
        </w:rPr>
        <w:t xml:space="preserve"> the </w:t>
      </w:r>
      <w:r w:rsidR="004858F7" w:rsidRPr="004B376E">
        <w:rPr>
          <w:rFonts w:ascii="Arial" w:hAnsi="Arial" w:cs="Arial"/>
          <w:b/>
          <w:sz w:val="32"/>
          <w:szCs w:val="32"/>
        </w:rPr>
        <w:t xml:space="preserve">MidCentral District Health Board </w:t>
      </w:r>
      <w:r w:rsidR="005D48FD" w:rsidRPr="004B376E">
        <w:rPr>
          <w:rFonts w:ascii="Arial" w:hAnsi="Arial" w:cs="Arial"/>
          <w:sz w:val="32"/>
          <w:szCs w:val="32"/>
        </w:rPr>
        <w:t>region</w:t>
      </w:r>
      <w:r w:rsidR="004858F7" w:rsidRPr="004B376E">
        <w:rPr>
          <w:rFonts w:ascii="Arial" w:hAnsi="Arial" w:cs="Arial"/>
          <w:sz w:val="32"/>
          <w:szCs w:val="32"/>
        </w:rPr>
        <w:t>.</w:t>
      </w:r>
    </w:p>
    <w:p w:rsidR="004858F7" w:rsidRDefault="004858F7" w:rsidP="00F15A3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4858F7" w:rsidRDefault="004858F7" w:rsidP="0064230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AC0E7C">
        <w:rPr>
          <w:rFonts w:ascii="Arial" w:hAnsi="Arial" w:cs="Arial"/>
          <w:sz w:val="32"/>
          <w:szCs w:val="32"/>
        </w:rPr>
        <w:t xml:space="preserve"> MidCentral</w:t>
      </w:r>
      <w:r w:rsidR="006579DC">
        <w:rPr>
          <w:rFonts w:ascii="Arial" w:hAnsi="Arial" w:cs="Arial"/>
          <w:sz w:val="32"/>
          <w:szCs w:val="32"/>
        </w:rPr>
        <w:t xml:space="preserve"> DHB</w:t>
      </w:r>
      <w:r>
        <w:rPr>
          <w:rFonts w:ascii="Arial" w:hAnsi="Arial" w:cs="Arial"/>
          <w:sz w:val="32"/>
          <w:szCs w:val="32"/>
        </w:rPr>
        <w:t xml:space="preserve"> </w:t>
      </w:r>
      <w:r w:rsidR="005D48FD">
        <w:rPr>
          <w:rFonts w:ascii="Arial" w:hAnsi="Arial" w:cs="Arial"/>
          <w:sz w:val="32"/>
          <w:szCs w:val="32"/>
        </w:rPr>
        <w:t>region</w:t>
      </w:r>
      <w:r>
        <w:rPr>
          <w:rFonts w:ascii="Arial" w:hAnsi="Arial" w:cs="Arial"/>
          <w:sz w:val="32"/>
          <w:szCs w:val="32"/>
        </w:rPr>
        <w:t xml:space="preserve"> </w:t>
      </w:r>
      <w:r w:rsidR="00F26123">
        <w:rPr>
          <w:rFonts w:ascii="Arial" w:hAnsi="Arial" w:cs="Arial"/>
          <w:sz w:val="32"/>
          <w:szCs w:val="32"/>
        </w:rPr>
        <w:t>include</w:t>
      </w:r>
      <w:r w:rsidR="00CD07DA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:</w:t>
      </w:r>
    </w:p>
    <w:p w:rsidR="005D48FD" w:rsidRDefault="00642305" w:rsidP="0064230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C220EB1" wp14:editId="34E5F200">
                <wp:simplePos x="0" y="0"/>
                <wp:positionH relativeFrom="column">
                  <wp:posOffset>254635</wp:posOffset>
                </wp:positionH>
                <wp:positionV relativeFrom="paragraph">
                  <wp:posOffset>37465</wp:posOffset>
                </wp:positionV>
                <wp:extent cx="1749425" cy="2552065"/>
                <wp:effectExtent l="0" t="0" r="3175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25" cy="2552065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rrow: Right 5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F8A54" id="Group 1" o:spid="_x0000_s1026" style="position:absolute;margin-left:20.05pt;margin-top:2.95pt;width:137.75pt;height:200.95pt;z-index:251713536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">
                <v:shape id="Picture 4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J1PCAAAA2gAAAA8AAABkcnMvZG93bnJldi54bWxEj0+LwjAUxO+C3yE8wZumLiLSNYp/WPDg&#10;xerF26N52xabl5LEtu6n3wiCx2FmfsOsNr2pRUvOV5YVzKYJCOLc6ooLBdfLz2QJwgdkjbVlUvAk&#10;D5v1cLDCVNuOz9RmoRARwj5FBWUITSqlz0sy6Ke2IY7er3UGQ5SukNphF+Gmll9JspAGK44LJTa0&#10;Lym/Zw+j4HC5Ls/z7LabdUfX6r/bads/TkqNR/32G0SgPnzC7/ZRK5jD60q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5SdTwgAAANoAAAAPAAAAAAAAAAAAAAAAAJ8C&#10;AABkcnMvZG93bnJldi54bWxQSwUGAAAAAAQABAD3AAAAjgMAAAAA&#10;">
                  <v:imagedata r:id="rId1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H98AA&#10;AADaAAAADwAAAGRycy9kb3ducmV2LnhtbESP0YrCMBRE3wX/IVzBN5sqW1eqUUSQ1RfBrh9waa5t&#10;sbmpTdT690YQfBxmzgyzWHWmFndqXWVZwTiKQRDnVldcKDj9b0czEM4ja6wtk4InOVgt+70Fpto+&#10;+Ej3zBcilLBLUUHpfZNK6fKSDLrINsTBO9vWoA+yLaRu8RHKTS0ncTyVBisOCyU2tCkpv2Q3oyD5&#10;ydyMTtdke/jbm193aybTdaLUcNCt5yA8df4b/tA7HTh4Xwk3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lH98AAAADaAAAADwAAAAAAAAAAAAAAAACYAgAAZHJzL2Rvd25y&#10;ZXYueG1sUEsFBgAAAAAEAAQA9QAAAIUDAAAAAA==&#10;" adj="20041" fillcolor="#4472c4 [3204]" strokecolor="#1f3763 [1604]" strokeweight="1pt"/>
              </v:group>
            </w:pict>
          </mc:Fallback>
        </mc:AlternateContent>
      </w:r>
    </w:p>
    <w:p w:rsidR="004858F7" w:rsidRDefault="004858F7" w:rsidP="00642305">
      <w:pPr>
        <w:pStyle w:val="ListParagraph"/>
        <w:numPr>
          <w:ilvl w:val="0"/>
          <w:numId w:val="1"/>
        </w:numPr>
        <w:spacing w:after="0" w:line="240" w:lineRule="auto"/>
        <w:ind w:left="3969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Palmerston North</w:t>
      </w:r>
    </w:p>
    <w:p w:rsidR="005D48FD" w:rsidRDefault="005D48FD" w:rsidP="00642305">
      <w:pPr>
        <w:pStyle w:val="ListParagraph"/>
        <w:spacing w:after="0" w:line="240" w:lineRule="auto"/>
        <w:ind w:left="3969"/>
        <w:rPr>
          <w:rFonts w:ascii="Arial" w:hAnsi="Arial" w:cs="Arial"/>
          <w:sz w:val="32"/>
          <w:szCs w:val="32"/>
        </w:rPr>
      </w:pPr>
    </w:p>
    <w:p w:rsidR="004858F7" w:rsidRDefault="004858F7" w:rsidP="00642305">
      <w:pPr>
        <w:pStyle w:val="ListParagraph"/>
        <w:numPr>
          <w:ilvl w:val="0"/>
          <w:numId w:val="1"/>
        </w:numPr>
        <w:spacing w:after="0" w:line="240" w:lineRule="auto"/>
        <w:ind w:left="3969" w:firstLine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Horowhenua</w:t>
      </w:r>
      <w:proofErr w:type="spellEnd"/>
    </w:p>
    <w:p w:rsidR="005D48FD" w:rsidRPr="005D48FD" w:rsidRDefault="005D48FD" w:rsidP="00642305">
      <w:pPr>
        <w:spacing w:after="0" w:line="240" w:lineRule="auto"/>
        <w:ind w:left="3969"/>
        <w:rPr>
          <w:rFonts w:ascii="Arial" w:hAnsi="Arial" w:cs="Arial"/>
          <w:sz w:val="32"/>
          <w:szCs w:val="32"/>
        </w:rPr>
      </w:pPr>
    </w:p>
    <w:p w:rsidR="004858F7" w:rsidRDefault="004858F7" w:rsidP="00642305">
      <w:pPr>
        <w:pStyle w:val="ListParagraph"/>
        <w:numPr>
          <w:ilvl w:val="0"/>
          <w:numId w:val="1"/>
        </w:numPr>
        <w:spacing w:after="0" w:line="240" w:lineRule="auto"/>
        <w:ind w:left="3969" w:firstLine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Manawatu</w:t>
      </w:r>
      <w:proofErr w:type="spellEnd"/>
    </w:p>
    <w:p w:rsidR="005D48FD" w:rsidRDefault="005D48FD" w:rsidP="00642305">
      <w:pPr>
        <w:pStyle w:val="ListParagraph"/>
        <w:spacing w:after="0" w:line="240" w:lineRule="auto"/>
        <w:ind w:left="3969"/>
        <w:rPr>
          <w:rFonts w:ascii="Arial" w:hAnsi="Arial" w:cs="Arial"/>
          <w:sz w:val="32"/>
          <w:szCs w:val="32"/>
        </w:rPr>
      </w:pPr>
    </w:p>
    <w:p w:rsidR="004858F7" w:rsidRDefault="009B27A7" w:rsidP="00642305">
      <w:pPr>
        <w:pStyle w:val="ListParagraph"/>
        <w:numPr>
          <w:ilvl w:val="0"/>
          <w:numId w:val="1"/>
        </w:numPr>
        <w:spacing w:after="0" w:line="240" w:lineRule="auto"/>
        <w:ind w:left="3969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Ō</w:t>
      </w:r>
      <w:r w:rsidR="004858F7">
        <w:rPr>
          <w:rFonts w:ascii="Arial" w:hAnsi="Arial" w:cs="Arial"/>
          <w:sz w:val="32"/>
          <w:szCs w:val="32"/>
        </w:rPr>
        <w:t>taki</w:t>
      </w:r>
    </w:p>
    <w:p w:rsidR="005D48FD" w:rsidRPr="005D48FD" w:rsidRDefault="005D48FD" w:rsidP="00642305">
      <w:pPr>
        <w:spacing w:after="0" w:line="240" w:lineRule="auto"/>
        <w:ind w:left="3969"/>
        <w:rPr>
          <w:rFonts w:ascii="Arial" w:hAnsi="Arial" w:cs="Arial"/>
          <w:sz w:val="32"/>
          <w:szCs w:val="32"/>
        </w:rPr>
      </w:pPr>
    </w:p>
    <w:p w:rsidR="005A6F55" w:rsidRPr="005C3EA4" w:rsidRDefault="004858F7" w:rsidP="00642305">
      <w:pPr>
        <w:pStyle w:val="ListParagraph"/>
        <w:numPr>
          <w:ilvl w:val="0"/>
          <w:numId w:val="1"/>
        </w:numPr>
        <w:spacing w:after="0" w:line="240" w:lineRule="auto"/>
        <w:ind w:left="3969" w:firstLine="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Tararua</w:t>
      </w:r>
      <w:proofErr w:type="spellEnd"/>
      <w:r w:rsidR="004D33FC">
        <w:rPr>
          <w:rFonts w:ascii="Arial" w:hAnsi="Arial" w:cs="Arial"/>
          <w:sz w:val="32"/>
          <w:szCs w:val="32"/>
        </w:rPr>
        <w:t xml:space="preserve"> districts</w:t>
      </w:r>
      <w:r w:rsidR="009B27A7">
        <w:rPr>
          <w:rFonts w:ascii="Arial" w:hAnsi="Arial" w:cs="Arial"/>
          <w:sz w:val="32"/>
          <w:szCs w:val="32"/>
        </w:rPr>
        <w:t>.</w:t>
      </w:r>
    </w:p>
    <w:p w:rsidR="007136DC" w:rsidRDefault="007136DC" w:rsidP="0064230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:rsidR="00005E20" w:rsidRDefault="00005E20" w:rsidP="0064230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:rsidR="008B7C70" w:rsidRDefault="004B376E" w:rsidP="0064230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5575A8F0" wp14:editId="2566FEC3">
            <wp:simplePos x="0" y="0"/>
            <wp:positionH relativeFrom="column">
              <wp:posOffset>296968</wp:posOffset>
            </wp:positionH>
            <wp:positionV relativeFrom="paragraph">
              <wp:posOffset>186055</wp:posOffset>
            </wp:positionV>
            <wp:extent cx="1287780" cy="1981200"/>
            <wp:effectExtent l="0" t="0" r="7620" b="0"/>
            <wp:wrapThrough wrapText="bothSides">
              <wp:wrapPolygon edited="0">
                <wp:start x="0" y="0"/>
                <wp:lineTo x="0" y="21392"/>
                <wp:lineTo x="21408" y="21392"/>
                <wp:lineTo x="2140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70" w:rsidRPr="008B7C70">
        <w:rPr>
          <w:rFonts w:ascii="Arial" w:hAnsi="Arial" w:cs="Arial"/>
          <w:b/>
          <w:sz w:val="32"/>
          <w:szCs w:val="32"/>
        </w:rPr>
        <w:t>You</w:t>
      </w:r>
      <w:r w:rsidR="008B7C70">
        <w:rPr>
          <w:rFonts w:ascii="Arial" w:hAnsi="Arial" w:cs="Arial"/>
          <w:sz w:val="32"/>
          <w:szCs w:val="32"/>
        </w:rPr>
        <w:t xml:space="preserve"> will be in the new system because you</w:t>
      </w:r>
      <w:r w:rsidR="00F15A35">
        <w:rPr>
          <w:rFonts w:ascii="Arial" w:hAnsi="Arial" w:cs="Arial"/>
          <w:sz w:val="32"/>
          <w:szCs w:val="32"/>
        </w:rPr>
        <w:t>:</w:t>
      </w:r>
    </w:p>
    <w:p w:rsidR="005D48FD" w:rsidRDefault="005D48FD" w:rsidP="0064230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8B7C70" w:rsidRDefault="008B7C70" w:rsidP="00642305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Pr="008B7C70">
        <w:rPr>
          <w:rFonts w:ascii="Arial" w:hAnsi="Arial" w:cs="Arial"/>
          <w:sz w:val="32"/>
          <w:szCs w:val="32"/>
        </w:rPr>
        <w:t xml:space="preserve">se </w:t>
      </w:r>
      <w:r w:rsidR="00CD3157">
        <w:rPr>
          <w:rFonts w:ascii="Arial" w:hAnsi="Arial" w:cs="Arial"/>
          <w:sz w:val="32"/>
          <w:szCs w:val="32"/>
        </w:rPr>
        <w:t>d</w:t>
      </w:r>
      <w:r w:rsidRPr="008B7C70">
        <w:rPr>
          <w:rFonts w:ascii="Arial" w:hAnsi="Arial" w:cs="Arial"/>
          <w:sz w:val="32"/>
          <w:szCs w:val="32"/>
        </w:rPr>
        <w:t xml:space="preserve">isability </w:t>
      </w:r>
      <w:r w:rsidR="00CD3157">
        <w:rPr>
          <w:rFonts w:ascii="Arial" w:hAnsi="Arial" w:cs="Arial"/>
          <w:sz w:val="32"/>
          <w:szCs w:val="32"/>
        </w:rPr>
        <w:t>s</w:t>
      </w:r>
      <w:r w:rsidRPr="008B7C70">
        <w:rPr>
          <w:rFonts w:ascii="Arial" w:hAnsi="Arial" w:cs="Arial"/>
          <w:sz w:val="32"/>
          <w:szCs w:val="32"/>
        </w:rPr>
        <w:t xml:space="preserve">upport </w:t>
      </w:r>
      <w:r w:rsidR="00CD3157">
        <w:rPr>
          <w:rFonts w:ascii="Arial" w:hAnsi="Arial" w:cs="Arial"/>
          <w:sz w:val="32"/>
          <w:szCs w:val="32"/>
        </w:rPr>
        <w:t>s</w:t>
      </w:r>
      <w:r w:rsidRPr="008B7C70">
        <w:rPr>
          <w:rFonts w:ascii="Arial" w:hAnsi="Arial" w:cs="Arial"/>
          <w:sz w:val="32"/>
          <w:szCs w:val="32"/>
        </w:rPr>
        <w:t>ervices funding</w:t>
      </w:r>
    </w:p>
    <w:p w:rsidR="005D48FD" w:rsidRPr="008B7C70" w:rsidRDefault="005D48FD" w:rsidP="00642305">
      <w:pPr>
        <w:pStyle w:val="ListParagraph"/>
        <w:spacing w:after="0" w:line="360" w:lineRule="auto"/>
        <w:ind w:left="4689"/>
        <w:rPr>
          <w:rFonts w:ascii="Arial" w:hAnsi="Arial" w:cs="Arial"/>
          <w:sz w:val="32"/>
          <w:szCs w:val="32"/>
        </w:rPr>
      </w:pPr>
    </w:p>
    <w:p w:rsidR="008B7C70" w:rsidRDefault="008B7C70" w:rsidP="00642305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C53A3E">
        <w:rPr>
          <w:rFonts w:ascii="Arial" w:hAnsi="Arial" w:cs="Arial"/>
          <w:sz w:val="32"/>
          <w:szCs w:val="32"/>
        </w:rPr>
        <w:t>ive</w:t>
      </w:r>
      <w:proofErr w:type="gramEnd"/>
      <w:r w:rsidR="00C53A3E">
        <w:rPr>
          <w:rFonts w:ascii="Arial" w:hAnsi="Arial" w:cs="Arial"/>
          <w:sz w:val="32"/>
          <w:szCs w:val="32"/>
        </w:rPr>
        <w:t xml:space="preserve"> in</w:t>
      </w:r>
      <w:r w:rsidR="00640D2B">
        <w:rPr>
          <w:rFonts w:ascii="Arial" w:hAnsi="Arial" w:cs="Arial"/>
          <w:sz w:val="32"/>
          <w:szCs w:val="32"/>
        </w:rPr>
        <w:t xml:space="preserve"> </w:t>
      </w:r>
      <w:r w:rsidR="00B74D37">
        <w:rPr>
          <w:rFonts w:ascii="Arial" w:hAnsi="Arial" w:cs="Arial"/>
          <w:sz w:val="32"/>
          <w:szCs w:val="32"/>
        </w:rPr>
        <w:t>MidCentral.</w:t>
      </w:r>
    </w:p>
    <w:p w:rsidR="00642305" w:rsidRDefault="00642305" w:rsidP="00642305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642305" w:rsidRDefault="00642305" w:rsidP="00642305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9B27A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0" locked="0" layoutInCell="1" allowOverlap="1" wp14:anchorId="3D2612CC" wp14:editId="1C783699">
            <wp:simplePos x="0" y="0"/>
            <wp:positionH relativeFrom="column">
              <wp:posOffset>67733</wp:posOffset>
            </wp:positionH>
            <wp:positionV relativeFrom="paragraph">
              <wp:posOffset>173990</wp:posOffset>
            </wp:positionV>
            <wp:extent cx="1691005" cy="1692910"/>
            <wp:effectExtent l="0" t="0" r="4445" b="2540"/>
            <wp:wrapThrough wrapText="bothSides">
              <wp:wrapPolygon edited="0">
                <wp:start x="0" y="0"/>
                <wp:lineTo x="0" y="21389"/>
                <wp:lineTo x="21413" y="21389"/>
                <wp:lineTo x="2141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pos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05" w:rsidRDefault="00642305" w:rsidP="00642305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system will give you more</w:t>
      </w:r>
      <w:r w:rsidR="00CD3157">
        <w:rPr>
          <w:rFonts w:ascii="Arial" w:hAnsi="Arial" w:cs="Arial"/>
          <w:sz w:val="32"/>
          <w:szCs w:val="32"/>
        </w:rPr>
        <w:t>:</w:t>
      </w:r>
    </w:p>
    <w:p w:rsidR="00642305" w:rsidRDefault="00642305" w:rsidP="00642305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choices about your life</w:t>
      </w:r>
    </w:p>
    <w:p w:rsidR="00642305" w:rsidRDefault="00642305" w:rsidP="00642305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642305" w:rsidRDefault="00642305" w:rsidP="00642305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control</w:t>
      </w:r>
      <w:proofErr w:type="gramEnd"/>
      <w:r>
        <w:rPr>
          <w:rFonts w:ascii="Arial" w:hAnsi="Arial" w:cs="Arial"/>
          <w:sz w:val="32"/>
          <w:szCs w:val="32"/>
        </w:rPr>
        <w:t xml:space="preserve"> of </w:t>
      </w:r>
      <w:r w:rsidR="0092216F">
        <w:rPr>
          <w:rFonts w:ascii="Arial" w:hAnsi="Arial" w:cs="Arial"/>
          <w:sz w:val="32"/>
          <w:szCs w:val="32"/>
        </w:rPr>
        <w:t>your disability support</w:t>
      </w:r>
      <w:r>
        <w:rPr>
          <w:rFonts w:ascii="Arial" w:hAnsi="Arial" w:cs="Arial"/>
          <w:sz w:val="32"/>
          <w:szCs w:val="32"/>
        </w:rPr>
        <w:t>.</w:t>
      </w:r>
    </w:p>
    <w:p w:rsidR="00642305" w:rsidRDefault="00642305" w:rsidP="00CD3157">
      <w:pPr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CD315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CED97F" wp14:editId="657CA720">
                <wp:simplePos x="0" y="0"/>
                <wp:positionH relativeFrom="column">
                  <wp:posOffset>2421255</wp:posOffset>
                </wp:positionH>
                <wp:positionV relativeFrom="paragraph">
                  <wp:posOffset>-77470</wp:posOffset>
                </wp:positionV>
                <wp:extent cx="3437255" cy="643255"/>
                <wp:effectExtent l="19050" t="19050" r="10795" b="2349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255" cy="64325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7F1C9" id="Rectangle: Rounded Corners 245" o:spid="_x0000_s1026" style="position:absolute;margin-left:190.65pt;margin-top:-6.1pt;width:270.65pt;height:50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" filled="f" strokecolor="#1f3763 [1604]" strokeweight="2.25pt">
                <v:stroke joinstyle="miter"/>
              </v:roundrect>
            </w:pict>
          </mc:Fallback>
        </mc:AlternateContent>
      </w:r>
      <w:r w:rsidR="00B063E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20D33DD" wp14:editId="13D180EE">
                <wp:simplePos x="0" y="0"/>
                <wp:positionH relativeFrom="column">
                  <wp:posOffset>-104775</wp:posOffset>
                </wp:positionH>
                <wp:positionV relativeFrom="paragraph">
                  <wp:posOffset>-207857</wp:posOffset>
                </wp:positionV>
                <wp:extent cx="2073275" cy="1044575"/>
                <wp:effectExtent l="0" t="0" r="3175" b="31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1044575"/>
                          <a:chOff x="0" y="0"/>
                          <a:chExt cx="2073275" cy="104457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Oval 21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1430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66B25" id="Group 13" o:spid="_x0000_s1026" style="position:absolute;margin-left:-8.25pt;margin-top:-16.35pt;width:163.25pt;height:82.25pt;z-index:251725824;mso-width-relative:margin;mso-height-relative:margin" coordsize="20732,10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">
                <v:group id="Group 19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20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GMjAAAAA2wAAAA8AAABkcnMvZG93bnJldi54bWxET8uKwjAU3Qv+Q7jC7DS1gkjHKIOgCMIM&#10;PhYu7zTXNk5zU5qo8e8nC8Hl4bzny2gbcafOG8cKxqMMBHHptOFKwem4Hs5A+ICssXFMCp7kYbno&#10;9+ZYaPfgPd0PoRIphH2BCuoQ2kJKX9Zk0Y9cS5y4i+sshgS7SuoOHyncNjLPsqm0aDg11NjSqqby&#10;73CzCnY/ZvIdf6fnaE75ZGM2xl/DU6mPQfz6BBEohrf45d5qBXlan76kH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LcYyMAAAADbAAAADwAAAAAAAAAAAAAAAACfAgAA&#10;ZHJzL2Rvd25yZXYueG1sUEsFBgAAAAAEAAQA9wAAAIwDAAAAAA==&#10;">
                    <v:imagedata r:id="rId13" o:title=""/>
                    <v:path arrowok="t"/>
                  </v:shape>
                  <v:oval id="Oval 21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hqsMA&#10;AADbAAAADwAAAGRycy9kb3ducmV2LnhtbESPQWvCQBSE7wX/w/KE3pqNHmxJs4oIQikIaWLvj+wz&#10;G8y+jdnVpP56t1DocZiZb5h8M9lO3GjwrWMFiyQFQVw73XKj4FjtX95A+ICssXNMCn7Iw2Y9e8ox&#10;027kL7qVoRERwj5DBSaEPpPS14Ys+sT1xNE7ucFiiHJopB5wjHDbyWWarqTFluOCwZ52hupzebUK&#10;yuoz1fvj4XLyr1z03/fi2ppCqef5tH0HEWgK/+G/9odWsFzA7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7hqsMAAADbAAAADwAAAAAAAAAAAAAAAACYAgAAZHJzL2Rv&#10;d25yZXYueG1sUEsFBgAAAAAEAAQA9QAAAIgDAAAAAA==&#10;" filled="f" strokecolor="red" strokeweight="2.25pt">
                    <v:stroke joinstyle="miter"/>
                  </v:oval>
                </v:group>
                <v:shape id="Picture 22" o:spid="_x0000_s1030" type="#_x0000_t75" style="position:absolute;left:11430;top:1143;width:9302;height:9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ujHEAAAA2wAAAA8AAABkcnMvZG93bnJldi54bWxEj0FrwkAUhO9C/8PyCr3pxhRKSF0lCkJb&#10;gpDEQ4+P7DMJZt+G7Fbjv+8KgsdhZr5hVpvJ9OJCo+ssK1guIhDEtdUdNwqO1X6egHAeWWNvmRTc&#10;yMFm/TJbYartlQu6lL4RAcIuRQWt90MqpatbMugWdiAO3smOBn2QYyP1iNcAN72Mo+hDGuw4LLQ4&#10;0K6l+lz+GQWHvKAuq27vPWU/v1Pynefbo1Pq7XXKPkF4mvwz/Gh/aQVxDPc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5ujHEAAAA2wAAAA8AAAAAAAAAAAAAAAAA&#10;nwIAAGRycy9kb3ducmV2LnhtbFBLBQYAAAAABAAEAPcAAACQAwAAAAA=&#10;">
                  <v:imagedata r:id="rId14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will happen from 1 October 2018?</w:t>
      </w:r>
    </w:p>
    <w:p w:rsidR="00642305" w:rsidRDefault="00642305" w:rsidP="00B063EA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:rsidR="00642305" w:rsidRDefault="00B063EA" w:rsidP="00B063EA">
      <w:pPr>
        <w:pStyle w:val="ListParagraph"/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1360" behindDoc="0" locked="0" layoutInCell="1" allowOverlap="1" wp14:anchorId="2D0799ED" wp14:editId="6926F0E3">
            <wp:simplePos x="0" y="0"/>
            <wp:positionH relativeFrom="column">
              <wp:posOffset>431165</wp:posOffset>
            </wp:positionH>
            <wp:positionV relativeFrom="paragraph">
              <wp:posOffset>137795</wp:posOffset>
            </wp:positionV>
            <wp:extent cx="1186815" cy="1259205"/>
            <wp:effectExtent l="0" t="0" r="0" b="0"/>
            <wp:wrapThrough wrapText="bothSides">
              <wp:wrapPolygon edited="0">
                <wp:start x="0" y="0"/>
                <wp:lineTo x="0" y="21241"/>
                <wp:lineTo x="21149" y="21241"/>
                <wp:lineTo x="21149" y="0"/>
                <wp:lineTo x="0" y="0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upport-care-good-independence good skill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E20" w:rsidRPr="00642305" w:rsidRDefault="00642305" w:rsidP="00B063EA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642305">
        <w:rPr>
          <w:rFonts w:ascii="Arial" w:hAnsi="Arial" w:cs="Arial"/>
          <w:sz w:val="32"/>
          <w:szCs w:val="32"/>
        </w:rPr>
        <w:t>Y</w:t>
      </w:r>
      <w:r w:rsidR="00AB1CA2" w:rsidRPr="00642305">
        <w:rPr>
          <w:rFonts w:ascii="Arial" w:hAnsi="Arial" w:cs="Arial"/>
          <w:sz w:val="32"/>
          <w:szCs w:val="32"/>
        </w:rPr>
        <w:t xml:space="preserve">ou </w:t>
      </w:r>
      <w:r w:rsidR="00005E20" w:rsidRPr="00642305">
        <w:rPr>
          <w:rFonts w:ascii="Arial" w:hAnsi="Arial" w:cs="Arial"/>
          <w:sz w:val="32"/>
          <w:szCs w:val="32"/>
        </w:rPr>
        <w:t xml:space="preserve">will keep getting </w:t>
      </w:r>
      <w:r w:rsidR="004D33FC">
        <w:rPr>
          <w:rFonts w:ascii="Arial" w:hAnsi="Arial" w:cs="Arial"/>
          <w:b/>
          <w:sz w:val="32"/>
          <w:szCs w:val="32"/>
        </w:rPr>
        <w:t xml:space="preserve">disability </w:t>
      </w:r>
      <w:r w:rsidR="00005E20" w:rsidRPr="00642305">
        <w:rPr>
          <w:rFonts w:ascii="Arial" w:hAnsi="Arial" w:cs="Arial"/>
          <w:sz w:val="32"/>
          <w:szCs w:val="32"/>
        </w:rPr>
        <w:t>support</w:t>
      </w:r>
      <w:r w:rsidR="007024A6">
        <w:rPr>
          <w:rFonts w:ascii="Arial" w:hAnsi="Arial" w:cs="Arial"/>
          <w:sz w:val="32"/>
          <w:szCs w:val="32"/>
        </w:rPr>
        <w:t>.</w:t>
      </w:r>
      <w:r w:rsidR="004D33FC">
        <w:rPr>
          <w:rFonts w:ascii="Arial" w:hAnsi="Arial" w:cs="Arial"/>
          <w:sz w:val="32"/>
          <w:szCs w:val="32"/>
        </w:rPr>
        <w:t xml:space="preserve"> </w:t>
      </w:r>
      <w:r w:rsidR="00005E20" w:rsidRPr="00642305">
        <w:rPr>
          <w:rFonts w:ascii="Arial" w:hAnsi="Arial" w:cs="Arial"/>
          <w:sz w:val="32"/>
          <w:szCs w:val="32"/>
        </w:rPr>
        <w:t xml:space="preserve"> </w:t>
      </w:r>
    </w:p>
    <w:p w:rsidR="0093297A" w:rsidRPr="00B063EA" w:rsidRDefault="0093297A" w:rsidP="00B063E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B063EA" w:rsidRPr="00B063EA" w:rsidRDefault="00CD3157" w:rsidP="00B063E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0" locked="0" layoutInCell="1" allowOverlap="1" wp14:anchorId="19B0692D" wp14:editId="5C66FEF9">
            <wp:simplePos x="0" y="0"/>
            <wp:positionH relativeFrom="column">
              <wp:posOffset>-21918</wp:posOffset>
            </wp:positionH>
            <wp:positionV relativeFrom="paragraph">
              <wp:posOffset>273206</wp:posOffset>
            </wp:positionV>
            <wp:extent cx="2098675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371" y="21130"/>
                <wp:lineTo x="21371" y="0"/>
                <wp:lineTo x="0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care-quality-talk-to-family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F34" w:rsidRPr="00642305" w:rsidRDefault="004D33FC" w:rsidP="005854F6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</w:t>
      </w:r>
      <w:r w:rsidR="00005E20" w:rsidRPr="005854F6">
        <w:rPr>
          <w:rFonts w:ascii="Arial" w:hAnsi="Arial" w:cs="Arial"/>
          <w:sz w:val="32"/>
          <w:szCs w:val="32"/>
        </w:rPr>
        <w:t>ask to</w:t>
      </w:r>
      <w:r w:rsidR="00005E20" w:rsidRPr="00642305">
        <w:rPr>
          <w:rFonts w:ascii="Arial" w:hAnsi="Arial" w:cs="Arial"/>
          <w:b/>
          <w:sz w:val="32"/>
          <w:szCs w:val="32"/>
        </w:rPr>
        <w:t xml:space="preserve"> </w:t>
      </w:r>
      <w:r w:rsidR="005747CF" w:rsidRPr="00642305">
        <w:rPr>
          <w:rFonts w:ascii="Arial" w:hAnsi="Arial" w:cs="Arial"/>
          <w:b/>
          <w:sz w:val="32"/>
          <w:szCs w:val="32"/>
        </w:rPr>
        <w:t>make changes</w:t>
      </w:r>
      <w:r w:rsidR="0092216F">
        <w:rPr>
          <w:rFonts w:ascii="Arial" w:hAnsi="Arial" w:cs="Arial"/>
          <w:sz w:val="32"/>
          <w:szCs w:val="32"/>
        </w:rPr>
        <w:t xml:space="preserve"> to the disability support </w:t>
      </w:r>
      <w:r w:rsidR="005747CF" w:rsidRPr="00642305">
        <w:rPr>
          <w:rFonts w:ascii="Arial" w:hAnsi="Arial" w:cs="Arial"/>
          <w:sz w:val="32"/>
          <w:szCs w:val="32"/>
        </w:rPr>
        <w:t>you are getting.</w:t>
      </w:r>
    </w:p>
    <w:p w:rsidR="0093297A" w:rsidRDefault="0093297A" w:rsidP="00B063E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005E20" w:rsidRDefault="00005E20" w:rsidP="00B063E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005E20" w:rsidRPr="00642305" w:rsidRDefault="00CD3157" w:rsidP="00B063EA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0" locked="0" layoutInCell="1" allowOverlap="1" wp14:anchorId="5C843CB6" wp14:editId="7D8FF231">
            <wp:simplePos x="0" y="0"/>
            <wp:positionH relativeFrom="column">
              <wp:posOffset>-47086</wp:posOffset>
            </wp:positionH>
            <wp:positionV relativeFrom="paragraph">
              <wp:posOffset>78009</wp:posOffset>
            </wp:positionV>
            <wp:extent cx="2131060" cy="1362710"/>
            <wp:effectExtent l="0" t="0" r="2540" b="8890"/>
            <wp:wrapThrough wrapText="bothSides">
              <wp:wrapPolygon edited="0">
                <wp:start x="0" y="0"/>
                <wp:lineTo x="0" y="21439"/>
                <wp:lineTo x="21433" y="21439"/>
                <wp:lineTo x="21433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ne emai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3FC">
        <w:rPr>
          <w:rFonts w:ascii="Arial" w:hAnsi="Arial" w:cs="Arial"/>
          <w:sz w:val="32"/>
          <w:szCs w:val="32"/>
        </w:rPr>
        <w:t xml:space="preserve">You will be </w:t>
      </w:r>
      <w:r w:rsidR="00C50BFC">
        <w:rPr>
          <w:rFonts w:ascii="Arial" w:hAnsi="Arial" w:cs="Arial"/>
          <w:sz w:val="32"/>
          <w:szCs w:val="32"/>
        </w:rPr>
        <w:t>contact</w:t>
      </w:r>
      <w:r w:rsidR="006579DC">
        <w:rPr>
          <w:rFonts w:ascii="Arial" w:hAnsi="Arial" w:cs="Arial"/>
          <w:sz w:val="32"/>
          <w:szCs w:val="32"/>
        </w:rPr>
        <w:t>ed by us</w:t>
      </w:r>
      <w:r w:rsidR="00005E20" w:rsidRPr="00642305">
        <w:rPr>
          <w:rFonts w:ascii="Arial" w:hAnsi="Arial" w:cs="Arial"/>
          <w:sz w:val="32"/>
          <w:szCs w:val="32"/>
        </w:rPr>
        <w:t xml:space="preserve"> </w:t>
      </w:r>
      <w:r w:rsidR="004D33FC">
        <w:rPr>
          <w:rFonts w:ascii="Arial" w:hAnsi="Arial" w:cs="Arial"/>
          <w:sz w:val="32"/>
          <w:szCs w:val="32"/>
        </w:rPr>
        <w:t xml:space="preserve">at </w:t>
      </w:r>
      <w:r w:rsidR="00005E20" w:rsidRPr="00642305">
        <w:rPr>
          <w:rFonts w:ascii="Arial" w:hAnsi="Arial" w:cs="Arial"/>
          <w:sz w:val="32"/>
          <w:szCs w:val="32"/>
        </w:rPr>
        <w:t xml:space="preserve">your </w:t>
      </w:r>
      <w:r w:rsidR="00005E20" w:rsidRPr="00642305">
        <w:rPr>
          <w:rFonts w:ascii="Arial" w:hAnsi="Arial" w:cs="Arial"/>
          <w:b/>
          <w:sz w:val="32"/>
          <w:szCs w:val="32"/>
        </w:rPr>
        <w:t>review</w:t>
      </w:r>
      <w:r w:rsidR="00005E20" w:rsidRPr="00642305">
        <w:rPr>
          <w:rFonts w:ascii="Arial" w:hAnsi="Arial" w:cs="Arial"/>
          <w:sz w:val="32"/>
          <w:szCs w:val="32"/>
        </w:rPr>
        <w:t xml:space="preserve"> </w:t>
      </w:r>
      <w:r w:rsidR="00642305">
        <w:rPr>
          <w:rFonts w:ascii="Arial" w:hAnsi="Arial" w:cs="Arial"/>
          <w:sz w:val="32"/>
          <w:szCs w:val="32"/>
        </w:rPr>
        <w:t>time</w:t>
      </w:r>
      <w:r w:rsidR="00005E20" w:rsidRPr="00642305">
        <w:rPr>
          <w:rFonts w:ascii="Arial" w:hAnsi="Arial" w:cs="Arial"/>
          <w:sz w:val="32"/>
          <w:szCs w:val="32"/>
        </w:rPr>
        <w:t>.</w:t>
      </w:r>
    </w:p>
    <w:p w:rsidR="00D850AA" w:rsidRDefault="00D850AA" w:rsidP="00B063E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AB1CA2" w:rsidRDefault="00C50BFC" w:rsidP="005854F6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642305">
        <w:rPr>
          <w:rFonts w:ascii="Arial" w:hAnsi="Arial" w:cs="Arial"/>
          <w:sz w:val="32"/>
          <w:szCs w:val="32"/>
        </w:rPr>
        <w:t xml:space="preserve"> </w:t>
      </w:r>
      <w:r w:rsidR="00642305" w:rsidRPr="00B063EA">
        <w:rPr>
          <w:rFonts w:ascii="Arial" w:hAnsi="Arial" w:cs="Arial"/>
          <w:b/>
          <w:sz w:val="32"/>
          <w:szCs w:val="32"/>
        </w:rPr>
        <w:t>review</w:t>
      </w:r>
      <w:r w:rsidR="00642305">
        <w:rPr>
          <w:rFonts w:ascii="Arial" w:hAnsi="Arial" w:cs="Arial"/>
          <w:sz w:val="32"/>
          <w:szCs w:val="32"/>
        </w:rPr>
        <w:t xml:space="preserve"> </w:t>
      </w:r>
      <w:r w:rsidR="00B063EA">
        <w:rPr>
          <w:rFonts w:ascii="Arial" w:hAnsi="Arial" w:cs="Arial"/>
          <w:sz w:val="32"/>
          <w:szCs w:val="32"/>
        </w:rPr>
        <w:t>is when we mee</w:t>
      </w:r>
      <w:r w:rsidR="00DD0757">
        <w:rPr>
          <w:rFonts w:ascii="Arial" w:hAnsi="Arial" w:cs="Arial"/>
          <w:sz w:val="32"/>
          <w:szCs w:val="32"/>
        </w:rPr>
        <w:t>t</w:t>
      </w:r>
      <w:r w:rsidR="00CD3157">
        <w:rPr>
          <w:rFonts w:ascii="Arial" w:hAnsi="Arial" w:cs="Arial"/>
          <w:sz w:val="32"/>
          <w:szCs w:val="32"/>
        </w:rPr>
        <w:t xml:space="preserve"> with you </w:t>
      </w:r>
      <w:r w:rsidR="00B063EA">
        <w:rPr>
          <w:rFonts w:ascii="Arial" w:hAnsi="Arial" w:cs="Arial"/>
          <w:sz w:val="32"/>
          <w:szCs w:val="32"/>
        </w:rPr>
        <w:t>to talk about:</w:t>
      </w:r>
    </w:p>
    <w:p w:rsidR="00B063EA" w:rsidRDefault="00B063EA" w:rsidP="00B063EA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B063EA" w:rsidRDefault="00B063EA" w:rsidP="00B063EA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672ACA14" wp14:editId="0F176963">
            <wp:simplePos x="0" y="0"/>
            <wp:positionH relativeFrom="column">
              <wp:posOffset>137795</wp:posOffset>
            </wp:positionH>
            <wp:positionV relativeFrom="paragraph">
              <wp:posOffset>97790</wp:posOffset>
            </wp:positionV>
            <wp:extent cx="1831340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345" y="21227"/>
                <wp:lineTo x="21345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upport-childre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support you are getting now </w:t>
      </w:r>
    </w:p>
    <w:p w:rsidR="00B063EA" w:rsidRDefault="00B063EA" w:rsidP="00B063EA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:rsidR="00B063EA" w:rsidRDefault="00B063EA" w:rsidP="00B063EA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well these supports are working for you</w:t>
      </w:r>
      <w:r w:rsidR="00C50BFC">
        <w:rPr>
          <w:rFonts w:ascii="Arial" w:hAnsi="Arial" w:cs="Arial"/>
          <w:sz w:val="32"/>
          <w:szCs w:val="32"/>
        </w:rPr>
        <w:t>.</w:t>
      </w:r>
    </w:p>
    <w:p w:rsidR="00B063EA" w:rsidRDefault="00B063EA" w:rsidP="00B063EA">
      <w:pPr>
        <w:pStyle w:val="ListParagraph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1600" behindDoc="0" locked="0" layoutInCell="1" allowOverlap="1" wp14:anchorId="1BC57E50" wp14:editId="028B8F1E">
            <wp:simplePos x="0" y="0"/>
            <wp:positionH relativeFrom="column">
              <wp:posOffset>384175</wp:posOffset>
            </wp:positionH>
            <wp:positionV relativeFrom="paragraph">
              <wp:posOffset>128270</wp:posOffset>
            </wp:positionV>
            <wp:extent cx="1566545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276" y="21346"/>
                <wp:lineTo x="21276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pport-care-options-good-ba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BFC" w:rsidRPr="00C50BFC" w:rsidRDefault="00C50BFC" w:rsidP="00C50BFC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review is also about: </w:t>
      </w:r>
    </w:p>
    <w:p w:rsidR="00C50BFC" w:rsidRPr="00C50BFC" w:rsidRDefault="00C50BFC" w:rsidP="00C50BFC">
      <w:pPr>
        <w:pStyle w:val="ListParagraph"/>
        <w:rPr>
          <w:rFonts w:ascii="Arial" w:hAnsi="Arial" w:cs="Arial"/>
          <w:sz w:val="32"/>
          <w:szCs w:val="32"/>
        </w:rPr>
      </w:pPr>
    </w:p>
    <w:p w:rsidR="00B063EA" w:rsidRDefault="00B063EA" w:rsidP="00B063EA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3779F2">
        <w:rPr>
          <w:rFonts w:ascii="Arial" w:hAnsi="Arial" w:cs="Arial"/>
          <w:sz w:val="32"/>
          <w:szCs w:val="32"/>
        </w:rPr>
        <w:t>what changes you may need to your supports</w:t>
      </w:r>
    </w:p>
    <w:p w:rsidR="00B063EA" w:rsidRPr="003779F2" w:rsidRDefault="00B063EA" w:rsidP="00B063EA">
      <w:pPr>
        <w:spacing w:after="0" w:line="360" w:lineRule="auto"/>
        <w:ind w:left="4678"/>
        <w:rPr>
          <w:rFonts w:ascii="Arial" w:hAnsi="Arial" w:cs="Arial"/>
          <w:sz w:val="32"/>
          <w:szCs w:val="32"/>
        </w:rPr>
      </w:pPr>
    </w:p>
    <w:p w:rsidR="00B063EA" w:rsidRDefault="00B063EA" w:rsidP="00B063EA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 w:rsidRPr="003779F2">
        <w:rPr>
          <w:rFonts w:ascii="Arial" w:hAnsi="Arial" w:cs="Arial"/>
          <w:sz w:val="32"/>
          <w:szCs w:val="32"/>
        </w:rPr>
        <w:t>what</w:t>
      </w:r>
      <w:proofErr w:type="gramEnd"/>
      <w:r w:rsidRPr="003779F2">
        <w:rPr>
          <w:rFonts w:ascii="Arial" w:hAnsi="Arial" w:cs="Arial"/>
          <w:sz w:val="32"/>
          <w:szCs w:val="32"/>
        </w:rPr>
        <w:t xml:space="preserve"> </w:t>
      </w:r>
      <w:r w:rsidR="00C50BFC">
        <w:rPr>
          <w:rFonts w:ascii="Arial" w:hAnsi="Arial" w:cs="Arial"/>
          <w:sz w:val="32"/>
          <w:szCs w:val="32"/>
        </w:rPr>
        <w:t>you will be able to do</w:t>
      </w:r>
      <w:r w:rsidRPr="003779F2">
        <w:rPr>
          <w:rFonts w:ascii="Arial" w:hAnsi="Arial" w:cs="Arial"/>
          <w:sz w:val="32"/>
          <w:szCs w:val="32"/>
        </w:rPr>
        <w:t xml:space="preserve"> in this new system.</w:t>
      </w:r>
    </w:p>
    <w:p w:rsidR="00B063EA" w:rsidRDefault="00B063EA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642305" w:rsidRDefault="00B063EA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6848" behindDoc="0" locked="0" layoutInCell="1" allowOverlap="1" wp14:anchorId="30CD6D38" wp14:editId="6321C5C0">
            <wp:simplePos x="0" y="0"/>
            <wp:positionH relativeFrom="column">
              <wp:posOffset>65653</wp:posOffset>
            </wp:positionH>
            <wp:positionV relativeFrom="paragraph">
              <wp:posOffset>343478</wp:posOffset>
            </wp:positionV>
            <wp:extent cx="2225040" cy="996950"/>
            <wp:effectExtent l="0" t="0" r="3810" b="0"/>
            <wp:wrapThrough wrapText="bothSides">
              <wp:wrapPolygon edited="0">
                <wp:start x="0" y="0"/>
                <wp:lineTo x="0" y="21050"/>
                <wp:lineTo x="21452" y="21050"/>
                <wp:lineTo x="21452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9159" r="41004" b="76659"/>
                    <a:stretch/>
                  </pic:blipFill>
                  <pic:spPr bwMode="auto">
                    <a:xfrm>
                      <a:off x="0" y="0"/>
                      <a:ext cx="222504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E20" w:rsidRDefault="00C50BFC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Before the changes to the system</w:t>
      </w:r>
      <w:r w:rsidR="00005E20">
        <w:rPr>
          <w:rFonts w:ascii="Arial" w:hAnsi="Arial" w:cs="Arial"/>
          <w:sz w:val="32"/>
          <w:szCs w:val="32"/>
        </w:rPr>
        <w:t xml:space="preserve"> you </w:t>
      </w:r>
      <w:r>
        <w:rPr>
          <w:rFonts w:ascii="Arial" w:hAnsi="Arial" w:cs="Arial"/>
          <w:sz w:val="32"/>
          <w:szCs w:val="32"/>
        </w:rPr>
        <w:t>talked</w:t>
      </w:r>
      <w:r w:rsidR="0069135A">
        <w:rPr>
          <w:rFonts w:ascii="Arial" w:hAnsi="Arial" w:cs="Arial"/>
          <w:sz w:val="32"/>
          <w:szCs w:val="32"/>
        </w:rPr>
        <w:t xml:space="preserve"> to </w:t>
      </w:r>
      <w:r w:rsidR="005854F6">
        <w:rPr>
          <w:rFonts w:ascii="Arial" w:hAnsi="Arial" w:cs="Arial"/>
          <w:sz w:val="32"/>
          <w:szCs w:val="32"/>
        </w:rPr>
        <w:t xml:space="preserve">people from </w:t>
      </w:r>
      <w:r w:rsidR="00005E20" w:rsidRPr="005854F6">
        <w:rPr>
          <w:rFonts w:ascii="Arial" w:hAnsi="Arial" w:cs="Arial"/>
          <w:b/>
          <w:sz w:val="32"/>
          <w:szCs w:val="32"/>
        </w:rPr>
        <w:t>Enable NASC</w:t>
      </w:r>
      <w:r w:rsidR="00005E20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br/>
      </w:r>
    </w:p>
    <w:p w:rsidR="00D850AA" w:rsidRDefault="00CD3157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E249434" wp14:editId="40A262C7">
                <wp:simplePos x="0" y="0"/>
                <wp:positionH relativeFrom="column">
                  <wp:posOffset>230505</wp:posOffset>
                </wp:positionH>
                <wp:positionV relativeFrom="paragraph">
                  <wp:posOffset>285942</wp:posOffset>
                </wp:positionV>
                <wp:extent cx="1965325" cy="930910"/>
                <wp:effectExtent l="0" t="0" r="0" b="25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25" cy="930910"/>
                          <a:chOff x="0" y="0"/>
                          <a:chExt cx="2073275" cy="1044575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" name="Oval 58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1430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8553E" id="Group 55" o:spid="_x0000_s1026" style="position:absolute;margin-left:18.15pt;margin-top:22.5pt;width:154.75pt;height:73.3pt;z-index:251742208;mso-width-relative:margin;mso-height-relative:margin" coordsize="20732,10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">
                <v:group id="Group 56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57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02Y7FAAAA2wAAAA8AAABkcnMvZG93bnJldi54bWxEj0FrwkAUhO+F/oflFbwU3SjUSnSVKgge&#10;PNSYosdH9pmEZt/G3VXTf98VBI/DzHzDzBadacSVnK8tKxgOEhDEhdU1lwry/bo/AeEDssbGMin4&#10;Iw+L+evLDFNtb7yjaxZKESHsU1RQhdCmUvqiIoN+YFvi6J2sMxiidKXUDm8Rbho5SpKxNFhzXKiw&#10;pVVFxW92MQq6zcHmzfbneHSn9Wq8zJbf5/edUr237msKIlAXnuFHe6MVfHzC/Uv8AX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tNmOxQAAANsAAAAPAAAAAAAAAAAAAAAA&#10;AJ8CAABkcnMvZG93bnJldi54bWxQSwUGAAAAAAQABAD3AAAAkQMAAAAA&#10;">
                    <v:imagedata r:id="rId27" o:title=""/>
                    <v:path arrowok="t"/>
                  </v:shape>
                  <v:oval id="Oval 58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7Sr8A&#10;AADbAAAADwAAAGRycy9kb3ducmV2LnhtbERPTYvCMBC9C/6HMMLeNHXBXalGEUFYBKG2eh+asSk2&#10;k9pE7frrNwdhj4/3vVz3thEP6nztWMF0koAgLp2uuVJwKnbjOQgfkDU2jknBL3lYr4aDJabaPflI&#10;jzxUIoawT1GBCaFNpfSlIYt+4lriyF1cZzFE2FVSd/iM4baRn0nyJS3WHBsMtrQ1VF7zu1WQF/tE&#10;706H28V/c9aeX9m9NplSH6N+swARqA//4rf7RyuYxbHxS/w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EjtKvwAAANsAAAAPAAAAAAAAAAAAAAAAAJgCAABkcnMvZG93bnJl&#10;di54bWxQSwUGAAAAAAQABAD1AAAAhAMAAAAA&#10;" filled="f" strokecolor="red" strokeweight="2.25pt">
                    <v:stroke joinstyle="miter"/>
                  </v:oval>
                </v:group>
                <v:shape id="Picture 59" o:spid="_x0000_s1030" type="#_x0000_t75" style="position:absolute;left:11430;top:1143;width:9302;height:9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Wz3FAAAA2wAAAA8AAABkcnMvZG93bnJldi54bWxEj0FrwkAUhO9C/8PyhN50o0WxqaukQqEt&#10;oRD10OMj+5qE7r4N2a1J/r1bEDwOM/MNs90P1ogLdb5xrGAxT0AQl043XCk4n95mGxA+IGs0jknB&#10;SB72u4fJFlPtei7ocgyViBD2KSqoQ2hTKX1Zk0U/dy1x9H5cZzFE2VVSd9hHuDVymSRrabHhuFBj&#10;S4eayt/jn1XwlRfUZKfxyVD2+T1sPvL89eyVepwO2QuIQEO4h2/td61g9Qz/X+IPkL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21s9xQAAANsAAAAPAAAAAAAAAAAAAAAA&#10;AJ8CAABkcnMvZG93bnJldi54bWxQSwUGAAAAAAQABAD3AAAAkQ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005E20" w:rsidRDefault="00005E20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005E20" w:rsidRDefault="005854F6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7568" behindDoc="0" locked="0" layoutInCell="1" allowOverlap="1" wp14:anchorId="4E437878" wp14:editId="65341CD0">
            <wp:simplePos x="0" y="0"/>
            <wp:positionH relativeFrom="column">
              <wp:posOffset>216535</wp:posOffset>
            </wp:positionH>
            <wp:positionV relativeFrom="paragraph">
              <wp:posOffset>760503</wp:posOffset>
            </wp:positionV>
            <wp:extent cx="2077085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95" y="21430"/>
                <wp:lineTo x="21395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20">
        <w:rPr>
          <w:rFonts w:ascii="Arial" w:hAnsi="Arial" w:cs="Arial"/>
          <w:sz w:val="32"/>
          <w:szCs w:val="32"/>
        </w:rPr>
        <w:t xml:space="preserve">From </w:t>
      </w:r>
      <w:r w:rsidR="00005E20" w:rsidRPr="00C50BFC">
        <w:rPr>
          <w:rFonts w:ascii="Arial" w:hAnsi="Arial" w:cs="Arial"/>
          <w:b/>
          <w:sz w:val="32"/>
          <w:szCs w:val="32"/>
        </w:rPr>
        <w:t xml:space="preserve">1 October 2018 </w:t>
      </w:r>
      <w:r w:rsidR="00005E20">
        <w:rPr>
          <w:rFonts w:ascii="Arial" w:hAnsi="Arial" w:cs="Arial"/>
          <w:sz w:val="32"/>
          <w:szCs w:val="32"/>
        </w:rPr>
        <w:t xml:space="preserve">you will </w:t>
      </w:r>
      <w:r w:rsidR="00C50BFC">
        <w:rPr>
          <w:rFonts w:ascii="Arial" w:hAnsi="Arial" w:cs="Arial"/>
          <w:sz w:val="32"/>
          <w:szCs w:val="32"/>
        </w:rPr>
        <w:t>talk</w:t>
      </w:r>
      <w:r w:rsidR="0069135A">
        <w:rPr>
          <w:rFonts w:ascii="Arial" w:hAnsi="Arial" w:cs="Arial"/>
          <w:sz w:val="32"/>
          <w:szCs w:val="32"/>
        </w:rPr>
        <w:t xml:space="preserve"> </w:t>
      </w:r>
      <w:r w:rsidR="00CD3157">
        <w:rPr>
          <w:rFonts w:ascii="Arial" w:hAnsi="Arial" w:cs="Arial"/>
          <w:sz w:val="32"/>
          <w:szCs w:val="32"/>
        </w:rPr>
        <w:t xml:space="preserve">to </w:t>
      </w:r>
      <w:r w:rsidR="00B063EA">
        <w:rPr>
          <w:rFonts w:ascii="Arial" w:hAnsi="Arial" w:cs="Arial"/>
          <w:sz w:val="32"/>
          <w:szCs w:val="32"/>
        </w:rPr>
        <w:t xml:space="preserve">people from </w:t>
      </w:r>
      <w:r w:rsidR="00D850AA" w:rsidRPr="00D850AA">
        <w:rPr>
          <w:rFonts w:ascii="Arial" w:hAnsi="Arial" w:cs="Arial"/>
          <w:b/>
          <w:sz w:val="32"/>
          <w:szCs w:val="32"/>
        </w:rPr>
        <w:t>Mana Whaikaha</w:t>
      </w:r>
      <w:r w:rsidR="00D850AA">
        <w:rPr>
          <w:rFonts w:ascii="Arial" w:hAnsi="Arial" w:cs="Arial"/>
          <w:sz w:val="32"/>
          <w:szCs w:val="32"/>
        </w:rPr>
        <w:t>.</w:t>
      </w:r>
      <w:r w:rsidR="00005E20">
        <w:rPr>
          <w:rFonts w:ascii="Arial" w:hAnsi="Arial" w:cs="Arial"/>
          <w:sz w:val="32"/>
          <w:szCs w:val="32"/>
        </w:rPr>
        <w:t xml:space="preserve"> </w:t>
      </w:r>
    </w:p>
    <w:p w:rsidR="003779F2" w:rsidRDefault="003779F2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3779F2" w:rsidRDefault="003779F2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5E5104" w:rsidRDefault="005E5104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D850AA" w:rsidRDefault="00D850AA" w:rsidP="00005E20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5854F6" w:rsidRDefault="005854F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2255E" w:rsidRDefault="00B063EA" w:rsidP="0060338E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0160" behindDoc="0" locked="0" layoutInCell="1" allowOverlap="1" wp14:anchorId="545B8E24" wp14:editId="4DD56DF6">
            <wp:simplePos x="0" y="0"/>
            <wp:positionH relativeFrom="column">
              <wp:posOffset>335492</wp:posOffset>
            </wp:positionH>
            <wp:positionV relativeFrom="paragraph">
              <wp:posOffset>423</wp:posOffset>
            </wp:positionV>
            <wp:extent cx="1405255" cy="1572260"/>
            <wp:effectExtent l="0" t="0" r="4445" b="8890"/>
            <wp:wrapThrough wrapText="bothSides">
              <wp:wrapPolygon edited="0">
                <wp:start x="0" y="0"/>
                <wp:lineTo x="0" y="21460"/>
                <wp:lineTo x="21376" y="21460"/>
                <wp:lineTo x="21376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ort-man-handshake-staff-choic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858D0D" wp14:editId="5ABAF361">
                <wp:simplePos x="0" y="0"/>
                <wp:positionH relativeFrom="column">
                  <wp:posOffset>2396067</wp:posOffset>
                </wp:positionH>
                <wp:positionV relativeFrom="paragraph">
                  <wp:posOffset>-115993</wp:posOffset>
                </wp:positionV>
                <wp:extent cx="3327400" cy="482600"/>
                <wp:effectExtent l="19050" t="19050" r="25400" b="1270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482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ACF86" id="Rectangle: Rounded Corners 243" o:spid="_x0000_s1026" style="position:absolute;margin-left:188.65pt;margin-top:-9.15pt;width:262pt;height:3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" filled="f" strokecolor="#1f3763 [1604]" strokeweight="2.25pt">
                <v:stroke joinstyle="miter"/>
              </v:roundrect>
            </w:pict>
          </mc:Fallback>
        </mc:AlternateContent>
      </w:r>
      <w:r w:rsidR="00AB1CA2">
        <w:rPr>
          <w:rFonts w:ascii="Arial" w:hAnsi="Arial" w:cs="Arial"/>
          <w:b/>
          <w:sz w:val="32"/>
          <w:szCs w:val="32"/>
        </w:rPr>
        <w:t>A Connector can help</w:t>
      </w:r>
    </w:p>
    <w:p w:rsidR="00F2255E" w:rsidRDefault="00F2255E" w:rsidP="009464A4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:rsidR="006433BB" w:rsidRDefault="006433BB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3779F2" w:rsidRDefault="00B063EA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="003779F2">
        <w:rPr>
          <w:rFonts w:ascii="Arial" w:hAnsi="Arial" w:cs="Arial"/>
          <w:sz w:val="32"/>
          <w:szCs w:val="32"/>
        </w:rPr>
        <w:t>Connector</w:t>
      </w:r>
      <w:r>
        <w:rPr>
          <w:rFonts w:ascii="Arial" w:hAnsi="Arial" w:cs="Arial"/>
          <w:sz w:val="32"/>
          <w:szCs w:val="32"/>
        </w:rPr>
        <w:t xml:space="preserve"> is someone who</w:t>
      </w:r>
      <w:r w:rsidR="003779F2">
        <w:rPr>
          <w:rFonts w:ascii="Arial" w:hAnsi="Arial" w:cs="Arial"/>
          <w:sz w:val="32"/>
          <w:szCs w:val="32"/>
        </w:rPr>
        <w:t xml:space="preserve"> will work </w:t>
      </w:r>
      <w:r w:rsidR="002D16E8">
        <w:rPr>
          <w:rFonts w:ascii="Arial" w:hAnsi="Arial" w:cs="Arial"/>
          <w:sz w:val="32"/>
          <w:szCs w:val="32"/>
        </w:rPr>
        <w:t>with</w:t>
      </w:r>
      <w:r w:rsidR="003779F2">
        <w:rPr>
          <w:rFonts w:ascii="Arial" w:hAnsi="Arial" w:cs="Arial"/>
          <w:sz w:val="32"/>
          <w:szCs w:val="32"/>
        </w:rPr>
        <w:t>:</w:t>
      </w:r>
    </w:p>
    <w:p w:rsidR="003779F2" w:rsidRDefault="00B063EA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4DA4C1C6" wp14:editId="2A737B96">
            <wp:simplePos x="0" y="0"/>
            <wp:positionH relativeFrom="column">
              <wp:posOffset>59690</wp:posOffset>
            </wp:positionH>
            <wp:positionV relativeFrom="paragraph">
              <wp:posOffset>258457</wp:posOffset>
            </wp:positionV>
            <wp:extent cx="1985010" cy="1104265"/>
            <wp:effectExtent l="0" t="0" r="0" b="635"/>
            <wp:wrapThrough wrapText="bothSides">
              <wp:wrapPolygon edited="0">
                <wp:start x="0" y="0"/>
                <wp:lineTo x="0" y="21240"/>
                <wp:lineTo x="21351" y="21240"/>
                <wp:lineTo x="21351" y="0"/>
                <wp:lineTo x="0" y="0"/>
              </wp:wrapPolygon>
            </wp:wrapThrough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re-quality-talk-to-family-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9F2" w:rsidRDefault="003779F2" w:rsidP="003779F2">
      <w:pPr>
        <w:pStyle w:val="ListParagraph"/>
        <w:numPr>
          <w:ilvl w:val="0"/>
          <w:numId w:val="20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1C669F">
        <w:rPr>
          <w:rFonts w:ascii="Arial" w:hAnsi="Arial" w:cs="Arial"/>
          <w:sz w:val="32"/>
          <w:szCs w:val="32"/>
        </w:rPr>
        <w:t>disabled peopl</w:t>
      </w:r>
      <w:r>
        <w:rPr>
          <w:rFonts w:ascii="Arial" w:hAnsi="Arial" w:cs="Arial"/>
          <w:sz w:val="32"/>
          <w:szCs w:val="32"/>
        </w:rPr>
        <w:t>e</w:t>
      </w:r>
    </w:p>
    <w:p w:rsidR="003779F2" w:rsidRDefault="003779F2" w:rsidP="003779F2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:rsidR="003779F2" w:rsidRDefault="003779F2" w:rsidP="003779F2">
      <w:pPr>
        <w:pStyle w:val="ListParagraph"/>
        <w:numPr>
          <w:ilvl w:val="0"/>
          <w:numId w:val="20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proofErr w:type="gramStart"/>
      <w:r w:rsidRPr="001C669F">
        <w:rPr>
          <w:rFonts w:ascii="Arial" w:hAnsi="Arial" w:cs="Arial"/>
          <w:sz w:val="32"/>
          <w:szCs w:val="32"/>
        </w:rPr>
        <w:t>family</w:t>
      </w:r>
      <w:proofErr w:type="gramEnd"/>
      <w:r w:rsidRPr="001C669F">
        <w:rPr>
          <w:rFonts w:ascii="Arial" w:hAnsi="Arial" w:cs="Arial"/>
          <w:sz w:val="32"/>
          <w:szCs w:val="32"/>
        </w:rPr>
        <w:t xml:space="preserve"> / wh</w:t>
      </w:r>
      <w:r>
        <w:rPr>
          <w:rFonts w:ascii="Arial" w:hAnsi="Arial" w:cs="Arial"/>
          <w:sz w:val="32"/>
          <w:szCs w:val="32"/>
        </w:rPr>
        <w:t>ā</w:t>
      </w:r>
      <w:r w:rsidRPr="001C669F">
        <w:rPr>
          <w:rFonts w:ascii="Arial" w:hAnsi="Arial" w:cs="Arial"/>
          <w:sz w:val="32"/>
          <w:szCs w:val="32"/>
        </w:rPr>
        <w:t>nau</w:t>
      </w:r>
      <w:r>
        <w:rPr>
          <w:rFonts w:ascii="Arial" w:hAnsi="Arial" w:cs="Arial"/>
          <w:sz w:val="32"/>
          <w:szCs w:val="32"/>
        </w:rPr>
        <w:t>.</w:t>
      </w:r>
    </w:p>
    <w:p w:rsidR="003779F2" w:rsidRDefault="003C2FF8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7EF14099" wp14:editId="63B2E1F2">
            <wp:simplePos x="0" y="0"/>
            <wp:positionH relativeFrom="column">
              <wp:posOffset>345863</wp:posOffset>
            </wp:positionH>
            <wp:positionV relativeFrom="paragraph">
              <wp:posOffset>291465</wp:posOffset>
            </wp:positionV>
            <wp:extent cx="1541145" cy="1419225"/>
            <wp:effectExtent l="0" t="0" r="1905" b="9525"/>
            <wp:wrapThrough wrapText="bothSides">
              <wp:wrapPolygon edited="0">
                <wp:start x="0" y="0"/>
                <wp:lineTo x="0" y="21455"/>
                <wp:lineTo x="21360" y="21455"/>
                <wp:lineTo x="21360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Busy_plac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9F2" w:rsidRDefault="003779F2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3779F2" w:rsidRDefault="003779F2" w:rsidP="003779F2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Connectors can help you think about what supports you need to live the life you want.</w:t>
      </w:r>
      <w:r w:rsidRPr="003779F2">
        <w:rPr>
          <w:rFonts w:ascii="Arial" w:hAnsi="Arial" w:cs="Arial"/>
          <w:noProof/>
          <w:sz w:val="32"/>
          <w:szCs w:val="32"/>
        </w:rPr>
        <w:t xml:space="preserve"> </w:t>
      </w:r>
    </w:p>
    <w:p w:rsidR="003779F2" w:rsidRDefault="003779F2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6433BB" w:rsidRDefault="006433BB" w:rsidP="006433B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B063EA" w:rsidRDefault="00B063EA" w:rsidP="00B063EA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 wp14:anchorId="6F1AD705" wp14:editId="26ABACE1">
            <wp:simplePos x="0" y="0"/>
            <wp:positionH relativeFrom="column">
              <wp:posOffset>239395</wp:posOffset>
            </wp:positionH>
            <wp:positionV relativeFrom="paragraph">
              <wp:posOffset>245440</wp:posOffset>
            </wp:positionV>
            <wp:extent cx="1504315" cy="1473200"/>
            <wp:effectExtent l="0" t="0" r="635" b="0"/>
            <wp:wrapThrough wrapText="bothSides">
              <wp:wrapPolygon edited="0">
                <wp:start x="0" y="0"/>
                <wp:lineTo x="0" y="21228"/>
                <wp:lineTo x="21336" y="21228"/>
                <wp:lineTo x="21336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hoose_Support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choose if you want to have a </w:t>
      </w:r>
      <w:r w:rsidRPr="003779F2">
        <w:rPr>
          <w:rFonts w:ascii="Arial" w:hAnsi="Arial" w:cs="Arial"/>
          <w:b/>
          <w:sz w:val="32"/>
          <w:szCs w:val="32"/>
        </w:rPr>
        <w:t>Connector</w:t>
      </w:r>
      <w:r>
        <w:rPr>
          <w:rFonts w:ascii="Arial" w:hAnsi="Arial" w:cs="Arial"/>
          <w:sz w:val="32"/>
          <w:szCs w:val="32"/>
        </w:rPr>
        <w:t>.</w:t>
      </w:r>
    </w:p>
    <w:p w:rsidR="002D16E8" w:rsidRDefault="002D16E8" w:rsidP="00B063EA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B063EA" w:rsidRDefault="00B063EA" w:rsidP="006433B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6433BB" w:rsidRDefault="006433BB" w:rsidP="006433BB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</w:t>
      </w:r>
      <w:r w:rsidRPr="006433BB">
        <w:rPr>
          <w:rFonts w:ascii="Arial" w:hAnsi="Arial" w:cs="Arial"/>
          <w:b/>
          <w:sz w:val="32"/>
          <w:szCs w:val="32"/>
        </w:rPr>
        <w:t>choose</w:t>
      </w:r>
      <w:r>
        <w:rPr>
          <w:rFonts w:ascii="Arial" w:hAnsi="Arial" w:cs="Arial"/>
          <w:sz w:val="32"/>
          <w:szCs w:val="32"/>
        </w:rPr>
        <w:t xml:space="preserve"> </w:t>
      </w:r>
      <w:r w:rsidRPr="00954F26">
        <w:rPr>
          <w:rFonts w:ascii="Arial" w:hAnsi="Arial" w:cs="Arial"/>
          <w:b/>
          <w:sz w:val="32"/>
          <w:szCs w:val="32"/>
        </w:rPr>
        <w:t>who</w:t>
      </w:r>
      <w:r>
        <w:rPr>
          <w:rFonts w:ascii="Arial" w:hAnsi="Arial" w:cs="Arial"/>
          <w:sz w:val="32"/>
          <w:szCs w:val="32"/>
        </w:rPr>
        <w:t xml:space="preserve"> </w:t>
      </w:r>
      <w:r w:rsidR="0069135A">
        <w:rPr>
          <w:rFonts w:ascii="Arial" w:hAnsi="Arial" w:cs="Arial"/>
          <w:sz w:val="32"/>
          <w:szCs w:val="32"/>
        </w:rPr>
        <w:t>you would like as your Connector</w:t>
      </w:r>
      <w:r>
        <w:rPr>
          <w:rFonts w:ascii="Arial" w:hAnsi="Arial" w:cs="Arial"/>
          <w:sz w:val="32"/>
          <w:szCs w:val="32"/>
        </w:rPr>
        <w:t>.</w:t>
      </w:r>
    </w:p>
    <w:p w:rsidR="006433BB" w:rsidRDefault="0004515F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FDDEE6" wp14:editId="35C1CB4D">
                <wp:simplePos x="0" y="0"/>
                <wp:positionH relativeFrom="column">
                  <wp:posOffset>187769</wp:posOffset>
                </wp:positionH>
                <wp:positionV relativeFrom="paragraph">
                  <wp:posOffset>245865</wp:posOffset>
                </wp:positionV>
                <wp:extent cx="1557763" cy="1552755"/>
                <wp:effectExtent l="0" t="0" r="4445" b="952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763" cy="1552755"/>
                          <a:chOff x="0" y="0"/>
                          <a:chExt cx="1009650" cy="1090295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718820" cy="871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0"/>
                            <a:ext cx="461645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0"/>
                            <a:ext cx="50482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4D37" w:rsidRPr="0004515F" w:rsidRDefault="00B74D37" w:rsidP="0004515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4515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 thanks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DDEE6" id="Group 251" o:spid="_x0000_s1026" style="position:absolute;left:0;text-align:left;margin-left:14.8pt;margin-top:19.35pt;width:122.65pt;height:122.25pt;z-index:251805696;mso-width-relative:margin;mso-height-relative:margin" coordsize="10096,10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style="position:absolute;top:2190;width:7188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WPzEAAAA3AAAAA8AAABkcnMvZG93bnJldi54bWxEj81qwzAQhO+BvoPYQm6JXKcJwbEcSkrS&#10;QC9tfu6LtLVNrZWR1MR5+6pQyHGYmW+Ycj3YTlzIh9axgqdpBoJYO9NyreB03E6WIEJENtg5JgU3&#10;CrCuHkYlFsZd+ZMuh1iLBOFQoIImxr6QMuiGLIap64mT9+W8xZikr6XxeE1w28k8yxbSYstpocGe&#10;Ng3p78OPVdAvb+bjbb/Y5cbP3l/PG51bHZQaPw4vKxCRhngP/7f3RkE+f4a/M+kIy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YWPzEAAAA3AAAAA8AAAAAAAAAAAAAAAAA&#10;nwIAAGRycy9kb3ducmV2LnhtbFBLBQYAAAAABAAEAPcAAACQAwAAAAA=&#10;">
                  <v:imagedata r:id="rId34" o:title=""/>
                  <v:path arrowok="t"/>
                </v:shape>
                <v:shape id="Picture 255" o:spid="_x0000_s1028" type="#_x0000_t75" style="position:absolute;left:5048;width:461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AfzDAAAA3AAAAA8AAABkcnMvZG93bnJldi54bWxEj0GLwjAUhO+C/yG8BS+yphbUtWsUKYie&#10;FKveH82zLTYvpYna3V9vFhY8DjPzDbNYdaYWD2pdZVnBeBSBIM6trrhQcD5tPr9AOI+ssbZMCn7I&#10;wWrZ7y0w0fbJR3pkvhABwi5BBaX3TSKly0sy6Ea2IQ7e1bYGfZBtIXWLzwA3tYyjaCoNVhwWSmwo&#10;LSm/ZXejII233l435ne4Pwwvt1TPZ3unlRp8dOtvEJ46/w7/t3daQTyZwN+Zc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0B/MMAAADcAAAADwAAAAAAAAAAAAAAAACf&#10;AgAAZHJzL2Rvd25yZXYueG1sUEsFBgAAAAAEAAQA9wAAAI8DAAAAAA==&#10;">
                  <v:imagedata r:id="rId3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048;width:5048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B74D37" w:rsidRPr="0004515F" w:rsidRDefault="00B74D37" w:rsidP="0004515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4515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 thanks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33BB" w:rsidRDefault="006433BB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3779F2" w:rsidRDefault="003779F2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</w:t>
      </w:r>
      <w:r w:rsidRPr="002D16E8">
        <w:rPr>
          <w:rFonts w:ascii="Arial" w:hAnsi="Arial" w:cs="Arial"/>
          <w:b/>
          <w:sz w:val="32"/>
          <w:szCs w:val="32"/>
        </w:rPr>
        <w:t>do</w:t>
      </w:r>
      <w:r>
        <w:rPr>
          <w:rFonts w:ascii="Arial" w:hAnsi="Arial" w:cs="Arial"/>
          <w:sz w:val="32"/>
          <w:szCs w:val="32"/>
        </w:rPr>
        <w:t xml:space="preserve"> </w:t>
      </w:r>
      <w:r w:rsidRPr="00954F26">
        <w:rPr>
          <w:rFonts w:ascii="Arial" w:hAnsi="Arial" w:cs="Arial"/>
          <w:b/>
          <w:sz w:val="32"/>
          <w:szCs w:val="32"/>
        </w:rPr>
        <w:t>not</w:t>
      </w:r>
      <w:r>
        <w:rPr>
          <w:rFonts w:ascii="Arial" w:hAnsi="Arial" w:cs="Arial"/>
          <w:sz w:val="32"/>
          <w:szCs w:val="32"/>
        </w:rPr>
        <w:t xml:space="preserve"> have to have a Connector if you do not want to.</w:t>
      </w:r>
    </w:p>
    <w:p w:rsidR="00AB1CA2" w:rsidRDefault="00AB1CA2" w:rsidP="003779F2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D850AA" w:rsidRPr="00AB1CA2" w:rsidRDefault="00CD3157" w:rsidP="005854F6">
      <w:pPr>
        <w:ind w:left="3969"/>
        <w:rPr>
          <w:rFonts w:ascii="Arial" w:hAnsi="Arial" w:cs="Arial"/>
          <w:b/>
          <w:sz w:val="32"/>
          <w:szCs w:val="32"/>
        </w:rPr>
      </w:pPr>
      <w:r w:rsidRPr="00AB1CA2">
        <w:rPr>
          <w:b/>
          <w:noProof/>
          <w:lang w:eastAsia="en-NZ"/>
        </w:rPr>
        <w:drawing>
          <wp:anchor distT="0" distB="0" distL="114300" distR="114300" simplePos="0" relativeHeight="251764736" behindDoc="0" locked="0" layoutInCell="1" allowOverlap="1" wp14:anchorId="516F731D" wp14:editId="3355F490">
            <wp:simplePos x="0" y="0"/>
            <wp:positionH relativeFrom="column">
              <wp:posOffset>551815</wp:posOffset>
            </wp:positionH>
            <wp:positionV relativeFrom="paragraph">
              <wp:posOffset>-216666</wp:posOffset>
            </wp:positionV>
            <wp:extent cx="761365" cy="982980"/>
            <wp:effectExtent l="0" t="0" r="635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fo_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F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8535A5" wp14:editId="7C7E465E">
                <wp:simplePos x="0" y="0"/>
                <wp:positionH relativeFrom="column">
                  <wp:posOffset>2404110</wp:posOffset>
                </wp:positionH>
                <wp:positionV relativeFrom="paragraph">
                  <wp:posOffset>-117475</wp:posOffset>
                </wp:positionV>
                <wp:extent cx="3437255" cy="541655"/>
                <wp:effectExtent l="19050" t="19050" r="10795" b="10795"/>
                <wp:wrapNone/>
                <wp:docPr id="244" name="Rectangle: Rounded Corner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255" cy="54165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7682B" id="Rectangle: Rounded Corners 244" o:spid="_x0000_s1026" style="position:absolute;margin-left:189.3pt;margin-top:-9.25pt;width:270.65pt;height:4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" filled="f" strokecolor="#1f3763 [1604]" strokeweight="2.25pt">
                <v:stroke joinstyle="miter"/>
              </v:roundrect>
            </w:pict>
          </mc:Fallback>
        </mc:AlternateContent>
      </w:r>
      <w:r w:rsidR="00AB1CA2" w:rsidRPr="00AB1CA2">
        <w:rPr>
          <w:rFonts w:ascii="Arial" w:hAnsi="Arial" w:cs="Arial"/>
          <w:b/>
          <w:sz w:val="32"/>
          <w:szCs w:val="32"/>
        </w:rPr>
        <w:t>How to find out more information</w:t>
      </w:r>
    </w:p>
    <w:p w:rsidR="00015B4B" w:rsidRDefault="00015B4B" w:rsidP="00F2255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3C2FF8" w:rsidRDefault="005854F6" w:rsidP="00F2255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CE479A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5F91A35" wp14:editId="313A0637">
                <wp:simplePos x="0" y="0"/>
                <wp:positionH relativeFrom="column">
                  <wp:posOffset>133350</wp:posOffset>
                </wp:positionH>
                <wp:positionV relativeFrom="paragraph">
                  <wp:posOffset>354965</wp:posOffset>
                </wp:positionV>
                <wp:extent cx="1845310" cy="930910"/>
                <wp:effectExtent l="0" t="0" r="0" b="254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310" cy="930910"/>
                          <a:chOff x="0" y="0"/>
                          <a:chExt cx="2073275" cy="1044575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199" name="Pictur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" name="Oval 200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1430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07960" id="Group 197" o:spid="_x0000_s1026" style="position:absolute;margin-left:10.5pt;margin-top:27.95pt;width:145.3pt;height:73.3pt;z-index:251759616;mso-width-relative:margin;mso-height-relative:margin" coordsize="20732,10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">
                <v:group id="Group 198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Picture 199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dyTEAAAA3AAAAA8AAABkcnMvZG93bnJldi54bWxET0trwkAQvhf8D8sIvRTdKFia6CoiFELp&#10;ocZS8TZkp0lodjZmNw//fVco9DYf33M2u9HUoqfWVZYVLOYRCOLc6ooLBZ+n19kLCOeRNdaWScGN&#10;HOy2k4cNJtoOfKQ+84UIIewSVFB63yRSurwkg25uG+LAfdvWoA+wLaRucQjhppbLKHqWBisODSU2&#10;dCgp/8k6o4Cf+JTGdvVxeH+7LOMO91/X86DU43Tcr0F4Gv2/+M+d6jA/juH+TLh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GdyTEAAAA3AAAAA8AAAAAAAAAAAAAAAAA&#10;nwIAAGRycy9kb3ducmV2LnhtbFBLBQYAAAAABAAEAPcAAACQAwAAAAA=&#10;">
                    <v:imagedata r:id="rId38" o:title=""/>
                    <v:path arrowok="t"/>
                  </v:shape>
                  <v:oval id="Oval 200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HWsEA&#10;AADcAAAADwAAAGRycy9kb3ducmV2LnhtbESPQYvCMBSE74L/ITzBm6brQaUaZVkQRBBq1fujeTZl&#10;m5faRK376zeC4HGYmW+Y5bqztbhT6yvHCr7GCQjiwumKSwWn42Y0B+EDssbaMSl4kof1qt9bYqrd&#10;gw90z0MpIoR9igpMCE0qpS8MWfRj1xBH7+JaiyHKtpS6xUeE21pOkmQqLVYcFww29GOo+M1vVkF+&#10;3CV6c9pfL37GWXP+y26VyZQaDrrvBYhAXfiE3+2tVhCJ8Do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3B1rBAAAA3AAAAA8AAAAAAAAAAAAAAAAAmAIAAGRycy9kb3du&#10;cmV2LnhtbFBLBQYAAAAABAAEAPUAAACGAwAAAAA=&#10;" filled="f" strokecolor="red" strokeweight="2.25pt">
                    <v:stroke joinstyle="miter"/>
                  </v:oval>
                </v:group>
                <v:shape id="Picture 201" o:spid="_x0000_s1030" type="#_x0000_t75" style="position:absolute;left:11430;top:1143;width:9302;height:9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R1LEAAAA3AAAAA8AAABkcnMvZG93bnJldi54bWxEj0GLwjAUhO+C/yE8YW+aqiDSNS1dQViX&#10;Ilg9eHw0b9uyzUtpslr/vREEj8PMfMNs0sG04kq9aywrmM8iEMSl1Q1XCs6n3XQNwnlkja1lUnAn&#10;B2kyHm0w1vbGR7oWvhIBwi5GBbX3XSylK2sy6Ga2Iw7er+0N+iD7SuoebwFuWrmIopU02HBYqLGj&#10;bU3lX/FvFBzyIzXZ6b5sKfu5DOt9nn+dnVIfkyH7BOFp8O/wq/2tFSyiOTzPhCMg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BR1LEAAAA3AAAAA8AAAAAAAAAAAAAAAAA&#10;nwIAAGRycy9kb3ducmV2LnhtbFBLBQYAAAAABAAEAPcAAACQAwAAAAA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125ABB" w:rsidRPr="00C16C2F" w:rsidRDefault="0069135A" w:rsidP="003F15CC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CE479A">
        <w:rPr>
          <w:rFonts w:ascii="Arial" w:hAnsi="Arial" w:cs="Arial"/>
          <w:b/>
          <w:sz w:val="32"/>
          <w:szCs w:val="32"/>
        </w:rPr>
        <w:t>From 1 Octob</w:t>
      </w:r>
      <w:r w:rsidR="00267C84" w:rsidRPr="00CE479A">
        <w:rPr>
          <w:rFonts w:ascii="Arial" w:hAnsi="Arial" w:cs="Arial"/>
          <w:b/>
          <w:sz w:val="32"/>
          <w:szCs w:val="32"/>
        </w:rPr>
        <w:t>er 2018</w:t>
      </w:r>
      <w:r w:rsidR="00267C84">
        <w:rPr>
          <w:rFonts w:ascii="Arial" w:hAnsi="Arial" w:cs="Arial"/>
          <w:sz w:val="32"/>
          <w:szCs w:val="32"/>
        </w:rPr>
        <w:t xml:space="preserve"> you can find out more by:</w:t>
      </w:r>
    </w:p>
    <w:p w:rsidR="003728BB" w:rsidRDefault="003728BB" w:rsidP="003F15CC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267C84" w:rsidRDefault="00267C84" w:rsidP="003F15CC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D07835" w:rsidRDefault="00CE479A" w:rsidP="00D07835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2D16E8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4B64EDD9" wp14:editId="20F94E99">
            <wp:simplePos x="0" y="0"/>
            <wp:positionH relativeFrom="column">
              <wp:posOffset>399415</wp:posOffset>
            </wp:positionH>
            <wp:positionV relativeFrom="paragraph">
              <wp:posOffset>18176</wp:posOffset>
            </wp:positionV>
            <wp:extent cx="1080770" cy="1015365"/>
            <wp:effectExtent l="0" t="0" r="5080" b="0"/>
            <wp:wrapThrough wrapText="bothSides">
              <wp:wrapPolygon edited="0">
                <wp:start x="0" y="0"/>
                <wp:lineTo x="0" y="21073"/>
                <wp:lineTo x="21321" y="21073"/>
                <wp:lineTo x="21321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mputer_Interne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84" w:rsidRPr="002D16E8">
        <w:rPr>
          <w:rFonts w:ascii="Arial" w:hAnsi="Arial" w:cs="Arial"/>
          <w:b/>
          <w:sz w:val="32"/>
          <w:szCs w:val="32"/>
        </w:rPr>
        <w:t>l</w:t>
      </w:r>
      <w:r w:rsidR="00D07835" w:rsidRPr="002D16E8">
        <w:rPr>
          <w:rFonts w:ascii="Arial" w:hAnsi="Arial" w:cs="Arial"/>
          <w:b/>
          <w:sz w:val="32"/>
          <w:szCs w:val="32"/>
        </w:rPr>
        <w:t>ook</w:t>
      </w:r>
      <w:r w:rsidR="00267C84" w:rsidRPr="002D16E8">
        <w:rPr>
          <w:rFonts w:ascii="Arial" w:hAnsi="Arial" w:cs="Arial"/>
          <w:b/>
          <w:sz w:val="32"/>
          <w:szCs w:val="32"/>
        </w:rPr>
        <w:t>ing</w:t>
      </w:r>
      <w:r w:rsidR="00D07835">
        <w:rPr>
          <w:rFonts w:ascii="Arial" w:hAnsi="Arial" w:cs="Arial"/>
          <w:sz w:val="32"/>
          <w:szCs w:val="32"/>
        </w:rPr>
        <w:t xml:space="preserve"> at </w:t>
      </w:r>
      <w:r w:rsidR="00213516">
        <w:rPr>
          <w:rFonts w:ascii="Arial" w:hAnsi="Arial" w:cs="Arial"/>
          <w:sz w:val="32"/>
          <w:szCs w:val="32"/>
        </w:rPr>
        <w:t>the Mana Whaikaha</w:t>
      </w:r>
      <w:r w:rsidR="00267C84">
        <w:rPr>
          <w:rFonts w:ascii="Arial" w:hAnsi="Arial" w:cs="Arial"/>
          <w:sz w:val="32"/>
          <w:szCs w:val="32"/>
        </w:rPr>
        <w:t xml:space="preserve"> </w:t>
      </w:r>
      <w:r w:rsidR="00D07835" w:rsidRPr="00D07835">
        <w:rPr>
          <w:rFonts w:ascii="Arial" w:hAnsi="Arial" w:cs="Arial"/>
          <w:b/>
          <w:sz w:val="32"/>
          <w:szCs w:val="32"/>
        </w:rPr>
        <w:t>website</w:t>
      </w:r>
      <w:r w:rsidR="00D07835">
        <w:rPr>
          <w:rFonts w:ascii="Arial" w:hAnsi="Arial" w:cs="Arial"/>
          <w:sz w:val="32"/>
          <w:szCs w:val="32"/>
        </w:rPr>
        <w:t>:</w:t>
      </w:r>
    </w:p>
    <w:p w:rsidR="00D07835" w:rsidRDefault="00D07835" w:rsidP="00E04FAA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D07835" w:rsidRDefault="003C2FF8" w:rsidP="00D07835">
      <w:pPr>
        <w:pStyle w:val="ListParagraph"/>
        <w:spacing w:after="0" w:line="360" w:lineRule="auto"/>
        <w:ind w:left="4689" w:right="-46" w:hanging="436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1664" behindDoc="0" locked="0" layoutInCell="1" allowOverlap="1" wp14:anchorId="67263EA6" wp14:editId="708A5406">
            <wp:simplePos x="0" y="0"/>
            <wp:positionH relativeFrom="column">
              <wp:posOffset>-91524</wp:posOffset>
            </wp:positionH>
            <wp:positionV relativeFrom="paragraph">
              <wp:posOffset>89535</wp:posOffset>
            </wp:positionV>
            <wp:extent cx="2077085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95" y="21430"/>
                <wp:lineTo x="21395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9A" w:rsidRPr="00CE479A">
        <w:rPr>
          <w:rFonts w:ascii="Arial" w:hAnsi="Arial" w:cs="Arial"/>
          <w:b/>
          <w:sz w:val="32"/>
          <w:szCs w:val="32"/>
        </w:rPr>
        <w:t>www.manawhaikaha.co.nz</w:t>
      </w:r>
    </w:p>
    <w:p w:rsidR="00CE479A" w:rsidRPr="005854F6" w:rsidRDefault="00CE479A" w:rsidP="005854F6">
      <w:pPr>
        <w:pStyle w:val="ListParagraph"/>
        <w:spacing w:after="0" w:line="360" w:lineRule="auto"/>
        <w:ind w:left="4536" w:right="-46" w:hanging="436"/>
        <w:rPr>
          <w:rFonts w:ascii="Arial" w:hAnsi="Arial" w:cs="Arial"/>
          <w:sz w:val="32"/>
          <w:szCs w:val="32"/>
        </w:rPr>
      </w:pPr>
    </w:p>
    <w:p w:rsidR="00D07835" w:rsidRDefault="00D07835" w:rsidP="005854F6">
      <w:pPr>
        <w:pStyle w:val="ListParagraph"/>
        <w:spacing w:after="0" w:line="360" w:lineRule="auto"/>
        <w:ind w:left="4395" w:right="-46" w:hanging="436"/>
        <w:rPr>
          <w:rFonts w:ascii="Arial" w:hAnsi="Arial" w:cs="Arial"/>
          <w:sz w:val="32"/>
          <w:szCs w:val="32"/>
        </w:rPr>
      </w:pPr>
    </w:p>
    <w:p w:rsidR="00CD3157" w:rsidRDefault="00CD3157" w:rsidP="005854F6">
      <w:pPr>
        <w:pStyle w:val="ListParagraph"/>
        <w:spacing w:after="0" w:line="360" w:lineRule="auto"/>
        <w:ind w:left="4395" w:right="-46" w:hanging="436"/>
        <w:rPr>
          <w:rFonts w:ascii="Arial" w:hAnsi="Arial" w:cs="Arial"/>
          <w:b/>
          <w:sz w:val="32"/>
          <w:szCs w:val="32"/>
        </w:rPr>
      </w:pPr>
    </w:p>
    <w:p w:rsidR="00D07835" w:rsidRDefault="00D07835" w:rsidP="003F15CC">
      <w:pPr>
        <w:pStyle w:val="ListParagraph"/>
        <w:spacing w:after="0" w:line="360" w:lineRule="auto"/>
        <w:ind w:left="3960"/>
        <w:rPr>
          <w:rFonts w:ascii="Arial" w:hAnsi="Arial" w:cs="Arial"/>
          <w:sz w:val="32"/>
          <w:szCs w:val="32"/>
        </w:rPr>
      </w:pPr>
    </w:p>
    <w:p w:rsidR="00267C84" w:rsidRPr="008811DF" w:rsidRDefault="00CE479A" w:rsidP="008811DF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2688" behindDoc="0" locked="0" layoutInCell="1" allowOverlap="1" wp14:anchorId="029CC9DF" wp14:editId="429BCADE">
            <wp:simplePos x="0" y="0"/>
            <wp:positionH relativeFrom="column">
              <wp:posOffset>368935</wp:posOffset>
            </wp:positionH>
            <wp:positionV relativeFrom="paragraph">
              <wp:posOffset>92922</wp:posOffset>
            </wp:positionV>
            <wp:extent cx="1324610" cy="1324610"/>
            <wp:effectExtent l="0" t="0" r="8890" b="8890"/>
            <wp:wrapThrough wrapText="bothSides">
              <wp:wrapPolygon edited="0">
                <wp:start x="1864" y="0"/>
                <wp:lineTo x="0" y="1864"/>
                <wp:lineTo x="0" y="20813"/>
                <wp:lineTo x="2174" y="21124"/>
                <wp:lineTo x="8698" y="21434"/>
                <wp:lineTo x="17707" y="21434"/>
                <wp:lineTo x="19260" y="21124"/>
                <wp:lineTo x="21434" y="20502"/>
                <wp:lineTo x="21434" y="932"/>
                <wp:lineTo x="20192" y="621"/>
                <wp:lineTo x="5902" y="0"/>
                <wp:lineTo x="1864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Telephone-2_grand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4B">
        <w:rPr>
          <w:rFonts w:ascii="Arial" w:hAnsi="Arial" w:cs="Arial"/>
          <w:b/>
          <w:sz w:val="32"/>
          <w:szCs w:val="32"/>
        </w:rPr>
        <w:t>talking</w:t>
      </w:r>
      <w:r w:rsidR="00267C84">
        <w:rPr>
          <w:rFonts w:ascii="Arial" w:hAnsi="Arial" w:cs="Arial"/>
          <w:sz w:val="32"/>
          <w:szCs w:val="32"/>
        </w:rPr>
        <w:t xml:space="preserve"> </w:t>
      </w:r>
      <w:r w:rsidR="008811DF">
        <w:rPr>
          <w:rFonts w:ascii="Arial" w:hAnsi="Arial" w:cs="Arial"/>
          <w:sz w:val="32"/>
          <w:szCs w:val="32"/>
        </w:rPr>
        <w:t xml:space="preserve">to </w:t>
      </w:r>
      <w:r w:rsidR="00015B4B">
        <w:rPr>
          <w:rFonts w:ascii="Arial" w:hAnsi="Arial" w:cs="Arial"/>
          <w:sz w:val="32"/>
          <w:szCs w:val="32"/>
        </w:rPr>
        <w:t>us</w:t>
      </w:r>
      <w:r w:rsidR="00267C84">
        <w:rPr>
          <w:rFonts w:ascii="Arial" w:hAnsi="Arial" w:cs="Arial"/>
          <w:sz w:val="32"/>
          <w:szCs w:val="32"/>
        </w:rPr>
        <w:t xml:space="preserve"> </w:t>
      </w:r>
      <w:r w:rsidR="00015B4B">
        <w:rPr>
          <w:rFonts w:ascii="Arial" w:hAnsi="Arial" w:cs="Arial"/>
          <w:sz w:val="32"/>
          <w:szCs w:val="32"/>
        </w:rPr>
        <w:t xml:space="preserve">on the </w:t>
      </w:r>
      <w:r w:rsidR="00015B4B" w:rsidRPr="006177FE">
        <w:rPr>
          <w:rFonts w:ascii="Arial" w:hAnsi="Arial" w:cs="Arial"/>
          <w:b/>
          <w:sz w:val="32"/>
          <w:szCs w:val="32"/>
        </w:rPr>
        <w:t>phone</w:t>
      </w:r>
      <w:r w:rsidR="002D16E8">
        <w:rPr>
          <w:rFonts w:ascii="Arial" w:hAnsi="Arial" w:cs="Arial"/>
          <w:b/>
          <w:sz w:val="32"/>
          <w:szCs w:val="32"/>
        </w:rPr>
        <w:t>:</w:t>
      </w:r>
      <w:r w:rsidR="008811DF">
        <w:rPr>
          <w:rFonts w:ascii="Arial" w:hAnsi="Arial" w:cs="Arial"/>
          <w:sz w:val="32"/>
          <w:szCs w:val="32"/>
        </w:rPr>
        <w:t xml:space="preserve">  </w:t>
      </w:r>
      <w:r w:rsidR="002D16E8">
        <w:rPr>
          <w:rFonts w:ascii="Arial" w:hAnsi="Arial" w:cs="Arial"/>
          <w:sz w:val="32"/>
          <w:szCs w:val="32"/>
        </w:rPr>
        <w:t>0800 626 255</w:t>
      </w:r>
      <w:r w:rsidR="00267C84" w:rsidRPr="008811DF">
        <w:rPr>
          <w:rFonts w:ascii="Arial" w:hAnsi="Arial" w:cs="Arial"/>
          <w:sz w:val="32"/>
          <w:szCs w:val="32"/>
        </w:rPr>
        <w:t xml:space="preserve"> </w:t>
      </w:r>
    </w:p>
    <w:p w:rsidR="00267C84" w:rsidRDefault="00267C84" w:rsidP="00267C84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</w:p>
    <w:p w:rsidR="00B40AE1" w:rsidRDefault="002D16E8" w:rsidP="00267C84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</w:t>
      </w:r>
      <w:r w:rsidR="00B40AE1">
        <w:rPr>
          <w:rFonts w:ascii="Arial" w:hAnsi="Arial" w:cs="Arial"/>
          <w:sz w:val="32"/>
          <w:szCs w:val="32"/>
        </w:rPr>
        <w:t xml:space="preserve"> </w:t>
      </w:r>
      <w:r w:rsidR="00B40AE1" w:rsidRPr="0091213C">
        <w:rPr>
          <w:rFonts w:ascii="Arial" w:hAnsi="Arial" w:cs="Arial"/>
          <w:b/>
          <w:sz w:val="32"/>
          <w:szCs w:val="32"/>
        </w:rPr>
        <w:t>free</w:t>
      </w:r>
      <w:r w:rsidR="0091213C" w:rsidRPr="0091213C">
        <w:rPr>
          <w:rFonts w:ascii="Arial" w:hAnsi="Arial" w:cs="Arial"/>
          <w:b/>
          <w:sz w:val="32"/>
          <w:szCs w:val="32"/>
        </w:rPr>
        <w:t xml:space="preserve"> </w:t>
      </w:r>
      <w:r w:rsidRPr="002D16E8">
        <w:rPr>
          <w:rFonts w:ascii="Arial" w:hAnsi="Arial" w:cs="Arial"/>
          <w:sz w:val="32"/>
          <w:szCs w:val="32"/>
        </w:rPr>
        <w:t>to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B40AE1" w:rsidRPr="0091213C">
        <w:rPr>
          <w:rFonts w:ascii="Arial" w:hAnsi="Arial" w:cs="Arial"/>
          <w:b/>
          <w:sz w:val="32"/>
          <w:szCs w:val="32"/>
        </w:rPr>
        <w:t>call</w:t>
      </w:r>
      <w:r w:rsidR="00B40AE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this</w:t>
      </w:r>
      <w:r w:rsidR="00B40AE1">
        <w:rPr>
          <w:rFonts w:ascii="Arial" w:hAnsi="Arial" w:cs="Arial"/>
          <w:sz w:val="32"/>
          <w:szCs w:val="32"/>
        </w:rPr>
        <w:t xml:space="preserve"> number.</w:t>
      </w:r>
    </w:p>
    <w:p w:rsidR="00B40AE1" w:rsidRDefault="006177FE" w:rsidP="00267C84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948CD61" wp14:editId="7A8ABCE3">
                <wp:simplePos x="0" y="0"/>
                <wp:positionH relativeFrom="column">
                  <wp:posOffset>194945</wp:posOffset>
                </wp:positionH>
                <wp:positionV relativeFrom="paragraph">
                  <wp:posOffset>11430</wp:posOffset>
                </wp:positionV>
                <wp:extent cx="1743710" cy="13208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1320800"/>
                          <a:chOff x="0" y="0"/>
                          <a:chExt cx="2028825" cy="1579880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54000"/>
                            <a:ext cx="1876425" cy="132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Multiplication Sign 81"/>
                        <wps:cNvSpPr/>
                        <wps:spPr>
                          <a:xfrm>
                            <a:off x="0" y="0"/>
                            <a:ext cx="714375" cy="7334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C1959" id="Group 87" o:spid="_x0000_s1026" style="position:absolute;margin-left:15.35pt;margin-top:.9pt;width:137.3pt;height:104pt;z-index:251776000;mso-width-relative:margin;mso-height-relative:margin" coordsize="20288,1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">
                <v:shape id="Picture 82" o:spid="_x0000_s1027" type="#_x0000_t75" style="position:absolute;left:1524;top:2540;width:18764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WpU7EAAAA2wAAAA8AAABkcnMvZG93bnJldi54bWxEj0FrwkAUhO+C/2F5gjfdmIPE6CpFKu2h&#10;iNrg+ZF9JrHZt2F3q6m/3i0Uehxm5htmtelNK27kfGNZwWyagCAurW64UlB87iYZCB+QNbaWScEP&#10;edish4MV5tre+Ui3U6hEhLDPUUEdQpdL6cuaDPqp7Yijd7HOYIjSVVI7vEe4aWWaJHNpsOG4UGNH&#10;25rKr9O3UbD/6NK3wmaHRyp3i+v+XDh+vCo1HvUvSxCB+vAf/mu/awVZCr9f4g+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WpU7EAAAA2wAAAA8AAAAAAAAAAAAAAAAA&#10;nwIAAGRycy9kb3ducmV2LnhtbFBLBQYAAAAABAAEAPcAAACQAwAAAAA=&#10;">
                  <v:imagedata r:id="rId42" o:title=""/>
                  <v:path arrowok="t"/>
                </v:shape>
                <v:shape id="Multiplication Sign 81" o:spid="_x0000_s1028" style="position:absolute;width:7143;height:7334;visibility:visible;mso-wrap-style:square;v-text-anchor:middle" coordsize="714375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7UMMA&#10;AADbAAAADwAAAGRycy9kb3ducmV2LnhtbESPQYvCMBSE7wv+h/AEL4umCq6lGkUExcMia/Xi7dE8&#10;22LzUprY1n+/ERb2OMzMN8xq05tKtNS40rKC6SQCQZxZXXKu4HrZj2MQziNrrCyTghc52KwHHytM&#10;tO34TG3qcxEg7BJUUHhfJ1K6rCCDbmJr4uDdbWPQB9nkUjfYBbip5CyKvqTBksNCgTXtCsoe6dMo&#10;kG33c78sbq78PjzsXMvTPL59KjUa9tslCE+9/w//tY9aQTyF95f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G7UMMAAADbAAAADwAAAAAAAAAAAAAAAACYAgAAZHJzL2Rv&#10;d25yZXYueG1sUEsFBgAAAAAEAAQA9QAAAIgDAAAAAA==&#10;" path="m111394,234768l231756,117533,357188,246309,482619,117533,602981,234768,474463,366713,602981,498657,482619,615892,357188,487116,231756,615892,111394,498657,239912,366713,111394,234768xe" fillcolor="red" stroked="f" strokeweight="1pt">
                  <v:stroke joinstyle="miter"/>
                  <v:path arrowok="t" o:connecttype="custom" o:connectlocs="111394,234768;231756,117533;357188,246309;482619,117533;602981,234768;474463,366713;602981,498657;482619,615892;357188,487116;231756,615892;111394,498657;239912,366713;111394,234768" o:connectangles="0,0,0,0,0,0,0,0,0,0,0,0,0"/>
                </v:shape>
              </v:group>
            </w:pict>
          </mc:Fallback>
        </mc:AlternateContent>
      </w:r>
    </w:p>
    <w:p w:rsidR="00C16C2F" w:rsidRDefault="00B40AE1" w:rsidP="00267C84">
      <w:pPr>
        <w:pStyle w:val="ListParagraph"/>
        <w:spacing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means it will </w:t>
      </w:r>
      <w:r w:rsidRPr="0091213C">
        <w:rPr>
          <w:rFonts w:ascii="Arial" w:hAnsi="Arial" w:cs="Arial"/>
          <w:b/>
          <w:sz w:val="32"/>
          <w:szCs w:val="32"/>
        </w:rPr>
        <w:t>not cost you money</w:t>
      </w:r>
      <w:r>
        <w:rPr>
          <w:rFonts w:ascii="Arial" w:hAnsi="Arial" w:cs="Arial"/>
          <w:sz w:val="32"/>
          <w:szCs w:val="32"/>
        </w:rPr>
        <w:t xml:space="preserve"> to talk to us on the phone.</w:t>
      </w:r>
    </w:p>
    <w:p w:rsidR="000C0058" w:rsidRPr="000C0058" w:rsidRDefault="000C0058" w:rsidP="000C0058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015B4B" w:rsidRDefault="00BF6ECE" w:rsidP="00015B4B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7102C0">
        <w:rPr>
          <w:b/>
          <w:noProof/>
          <w:lang w:eastAsia="en-NZ"/>
        </w:rPr>
        <w:lastRenderedPageBreak/>
        <w:drawing>
          <wp:anchor distT="0" distB="0" distL="114300" distR="114300" simplePos="0" relativeHeight="251786240" behindDoc="0" locked="0" layoutInCell="1" allowOverlap="1" wp14:anchorId="75C282F2" wp14:editId="676B6F76">
            <wp:simplePos x="0" y="0"/>
            <wp:positionH relativeFrom="column">
              <wp:posOffset>168910</wp:posOffset>
            </wp:positionH>
            <wp:positionV relativeFrom="paragraph">
              <wp:posOffset>7620</wp:posOffset>
            </wp:positionV>
            <wp:extent cx="1405255" cy="1104265"/>
            <wp:effectExtent l="0" t="0" r="4445" b="635"/>
            <wp:wrapThrough wrapText="bothSides">
              <wp:wrapPolygon edited="0">
                <wp:start x="0" y="0"/>
                <wp:lineTo x="0" y="21240"/>
                <wp:lineTo x="21376" y="21240"/>
                <wp:lineTo x="21376" y="0"/>
                <wp:lineTo x="0" y="0"/>
              </wp:wrapPolygon>
            </wp:wrapThrough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nterview-meeting talk wheelchair us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9A" w:rsidRPr="007102C0">
        <w:rPr>
          <w:rFonts w:ascii="Arial" w:hAnsi="Arial" w:cs="Arial"/>
          <w:b/>
          <w:sz w:val="32"/>
          <w:szCs w:val="32"/>
        </w:rPr>
        <w:t>coming</w:t>
      </w:r>
      <w:r w:rsidR="00015B4B" w:rsidRPr="007102C0">
        <w:rPr>
          <w:rFonts w:ascii="Arial" w:hAnsi="Arial" w:cs="Arial"/>
          <w:b/>
          <w:sz w:val="32"/>
          <w:szCs w:val="32"/>
        </w:rPr>
        <w:t xml:space="preserve"> in</w:t>
      </w:r>
      <w:r w:rsidR="00015B4B">
        <w:rPr>
          <w:rFonts w:ascii="Arial" w:hAnsi="Arial" w:cs="Arial"/>
          <w:sz w:val="32"/>
          <w:szCs w:val="32"/>
        </w:rPr>
        <w:t xml:space="preserve"> </w:t>
      </w:r>
      <w:r w:rsidR="002D16E8">
        <w:rPr>
          <w:rFonts w:ascii="Arial" w:hAnsi="Arial" w:cs="Arial"/>
          <w:sz w:val="32"/>
          <w:szCs w:val="32"/>
        </w:rPr>
        <w:t>to see</w:t>
      </w:r>
      <w:r w:rsidR="00CE479A">
        <w:rPr>
          <w:rFonts w:ascii="Arial" w:hAnsi="Arial" w:cs="Arial"/>
          <w:sz w:val="32"/>
          <w:szCs w:val="32"/>
        </w:rPr>
        <w:t xml:space="preserve"> us </w:t>
      </w:r>
      <w:r w:rsidR="007102C0">
        <w:rPr>
          <w:rFonts w:ascii="Arial" w:hAnsi="Arial" w:cs="Arial"/>
          <w:sz w:val="32"/>
          <w:szCs w:val="32"/>
        </w:rPr>
        <w:t>at</w:t>
      </w:r>
      <w:r w:rsidR="00CE479A">
        <w:rPr>
          <w:rFonts w:ascii="Arial" w:hAnsi="Arial" w:cs="Arial"/>
          <w:sz w:val="32"/>
          <w:szCs w:val="32"/>
        </w:rPr>
        <w:t xml:space="preserve"> one of our </w:t>
      </w:r>
      <w:r w:rsidR="00CE479A" w:rsidRPr="00CE479A">
        <w:rPr>
          <w:rFonts w:ascii="Arial" w:hAnsi="Arial" w:cs="Arial"/>
          <w:b/>
          <w:sz w:val="32"/>
          <w:szCs w:val="32"/>
        </w:rPr>
        <w:t>offices</w:t>
      </w:r>
      <w:r w:rsidR="00CE479A">
        <w:rPr>
          <w:rFonts w:ascii="Arial" w:hAnsi="Arial" w:cs="Arial"/>
          <w:sz w:val="32"/>
          <w:szCs w:val="32"/>
        </w:rPr>
        <w:t xml:space="preserve"> in:</w:t>
      </w:r>
    </w:p>
    <w:p w:rsidR="00BF6ECE" w:rsidRPr="00CD3157" w:rsidRDefault="00BF6ECE" w:rsidP="00CE479A">
      <w:pPr>
        <w:pStyle w:val="ListParagraph"/>
        <w:spacing w:after="0" w:line="360" w:lineRule="auto"/>
        <w:ind w:left="4329"/>
        <w:rPr>
          <w:rFonts w:ascii="Arial" w:hAnsi="Arial" w:cs="Arial"/>
          <w:noProof/>
          <w:sz w:val="32"/>
          <w:szCs w:val="32"/>
        </w:rPr>
      </w:pPr>
    </w:p>
    <w:p w:rsidR="00015B4B" w:rsidRDefault="002D16E8" w:rsidP="0092216F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CF999C1" wp14:editId="6A77C0F0">
                <wp:simplePos x="0" y="0"/>
                <wp:positionH relativeFrom="column">
                  <wp:posOffset>406982</wp:posOffset>
                </wp:positionH>
                <wp:positionV relativeFrom="paragraph">
                  <wp:posOffset>300347</wp:posOffset>
                </wp:positionV>
                <wp:extent cx="1377538" cy="1827671"/>
                <wp:effectExtent l="0" t="0" r="0" b="12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538" cy="1827671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Arrow: Right 5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468B9" id="Group 11" o:spid="_x0000_s1026" style="position:absolute;margin-left:32.05pt;margin-top:23.65pt;width:108.45pt;height:143.9pt;z-index:251809792;mso-width-relative:margin;mso-height-relative:margin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">
                <v:shape id="Picture 12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oRTBAAAA2wAAAA8AAABkcnMvZG93bnJldi54bWxET02LwjAQvS/sfwiz4G1NFRHpGkV3ETx4&#10;sfbibWhm22IzKUlsq7/eCIK3ebzPWa4H04iOnK8tK5iMExDEhdU1lwry0+57AcIHZI2NZVJwIw/r&#10;1efHElNtez5Sl4VSxBD2KSqoQmhTKX1RkUE/ti1x5P6tMxgidKXUDvsYbho5TZK5NFhzbKiwpd+K&#10;ikt2NQr+TvniOMvO20m/d52+nw+b4XpQavQ1bH5ABBrCW/xy73WcP4XnL/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YoRTBAAAA2wAAAA8AAAAAAAAAAAAAAAAAnwIA&#10;AGRycy9kb3ducmV2LnhtbFBLBQYAAAAABAAEAPcAAACNAwAAAAA=&#10;">
                  <v:imagedata r:id="rId17" o:title=""/>
                  <v:path arrowok="t"/>
                </v:shape>
                <v:shape id="Arrow: Right 5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P/MEA&#10;AADbAAAADwAAAGRycy9kb3ducmV2LnhtbERPzWrCQBC+F/oOyxS8NRuDUUldJQhBeyk0+gBDdpoE&#10;s7Mxu8b49m6h0Nt8fL+z2U2mEyMNrrWsYB7FIIgrq1uuFZxPxfsahPPIGjvLpOBBDnbb15cNZtre&#10;+ZvG0tcihLDLUEHjfZ9J6aqGDLrI9sSB+7GDQR/gUEs94D2Em04mcbyUBlsODQ32tG+oupQ3oyBd&#10;lG5N52tafB0+zcrd+mSZp0rN3qb8A4Snyf+L/9xHHean8PtLOE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yD/zBAAAA2wAAAA8AAAAAAAAAAAAAAAAAmAIAAGRycy9kb3du&#10;cmV2LnhtbFBLBQYAAAAABAAEAPUAAACGAwAAAAA=&#10;" adj="20041" fillcolor="#4472c4 [3204]" strokecolor="#1f3763 [1604]" strokeweight="1pt"/>
              </v:group>
            </w:pict>
          </mc:Fallback>
        </mc:AlternateContent>
      </w:r>
      <w:r w:rsidR="00015B4B">
        <w:rPr>
          <w:rFonts w:ascii="Arial" w:hAnsi="Arial" w:cs="Arial"/>
          <w:sz w:val="32"/>
          <w:szCs w:val="32"/>
        </w:rPr>
        <w:t>Palmerston North</w:t>
      </w:r>
    </w:p>
    <w:p w:rsidR="00CE479A" w:rsidRDefault="00CE479A" w:rsidP="00CE479A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:rsidR="00015B4B" w:rsidRDefault="00015B4B" w:rsidP="00015B4B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Levin</w:t>
      </w:r>
    </w:p>
    <w:p w:rsidR="0092216F" w:rsidRDefault="0092216F" w:rsidP="0092216F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:rsidR="0092216F" w:rsidRDefault="0092216F" w:rsidP="00015B4B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Ōtaki</w:t>
      </w:r>
    </w:p>
    <w:p w:rsidR="00CE479A" w:rsidRDefault="00CE479A" w:rsidP="00CE479A">
      <w:pPr>
        <w:pStyle w:val="ListParagraph"/>
        <w:spacing w:after="0" w:line="360" w:lineRule="auto"/>
        <w:ind w:left="4680"/>
        <w:rPr>
          <w:rFonts w:ascii="Arial" w:hAnsi="Arial" w:cs="Arial"/>
          <w:sz w:val="32"/>
          <w:szCs w:val="32"/>
        </w:rPr>
      </w:pPr>
    </w:p>
    <w:p w:rsidR="00015B4B" w:rsidRDefault="00015B4B" w:rsidP="00015B4B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Woodville</w:t>
      </w:r>
      <w:r w:rsidR="007102C0">
        <w:rPr>
          <w:rFonts w:ascii="Arial" w:hAnsi="Arial" w:cs="Arial"/>
          <w:sz w:val="32"/>
          <w:szCs w:val="32"/>
        </w:rPr>
        <w:t>.</w:t>
      </w:r>
    </w:p>
    <w:p w:rsidR="00CE479A" w:rsidRPr="00CE479A" w:rsidRDefault="00CE479A" w:rsidP="005854F6">
      <w:pPr>
        <w:pStyle w:val="ListParagraph"/>
        <w:ind w:left="3969"/>
        <w:rPr>
          <w:rFonts w:ascii="Arial" w:hAnsi="Arial" w:cs="Arial"/>
          <w:sz w:val="32"/>
          <w:szCs w:val="32"/>
        </w:rPr>
      </w:pPr>
    </w:p>
    <w:p w:rsidR="00CE479A" w:rsidRDefault="005854F6" w:rsidP="005854F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0C005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7C64E542" wp14:editId="188DA4A6">
            <wp:simplePos x="0" y="0"/>
            <wp:positionH relativeFrom="column">
              <wp:posOffset>421508</wp:posOffset>
            </wp:positionH>
            <wp:positionV relativeFrom="paragraph">
              <wp:posOffset>304189</wp:posOffset>
            </wp:positionV>
            <wp:extent cx="1080770" cy="1015365"/>
            <wp:effectExtent l="0" t="0" r="5080" b="0"/>
            <wp:wrapThrough wrapText="bothSides">
              <wp:wrapPolygon edited="0">
                <wp:start x="0" y="0"/>
                <wp:lineTo x="0" y="21073"/>
                <wp:lineTo x="21321" y="21073"/>
                <wp:lineTo x="21321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mputer_Interne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CE" w:rsidRDefault="005854F6" w:rsidP="00CE479A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CE479A" w:rsidRPr="002D16E8">
        <w:rPr>
          <w:rFonts w:ascii="Arial" w:hAnsi="Arial" w:cs="Arial"/>
          <w:b/>
          <w:sz w:val="32"/>
          <w:szCs w:val="32"/>
        </w:rPr>
        <w:t>Mana Whaikaha website</w:t>
      </w:r>
      <w:r w:rsidR="00BF6ECE">
        <w:rPr>
          <w:rFonts w:ascii="Arial" w:hAnsi="Arial" w:cs="Arial"/>
          <w:sz w:val="32"/>
          <w:szCs w:val="32"/>
        </w:rPr>
        <w:t xml:space="preserve"> will have information about:</w:t>
      </w:r>
    </w:p>
    <w:p w:rsidR="00BF6ECE" w:rsidRDefault="00BF6ECE" w:rsidP="005854F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CE479A" w:rsidRDefault="002D16E8" w:rsidP="00CE479A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5216" behindDoc="0" locked="0" layoutInCell="1" allowOverlap="1" wp14:anchorId="03622558" wp14:editId="57F714B0">
            <wp:simplePos x="0" y="0"/>
            <wp:positionH relativeFrom="column">
              <wp:posOffset>545070</wp:posOffset>
            </wp:positionH>
            <wp:positionV relativeFrom="paragraph">
              <wp:posOffset>272415</wp:posOffset>
            </wp:positionV>
            <wp:extent cx="141351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251" y="21430"/>
                <wp:lineTo x="21251" y="0"/>
                <wp:lineTo x="0" y="0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79A" w:rsidRDefault="00CE479A" w:rsidP="000C0058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CE479A">
        <w:rPr>
          <w:rFonts w:ascii="Arial" w:hAnsi="Arial" w:cs="Arial"/>
          <w:sz w:val="32"/>
          <w:szCs w:val="32"/>
        </w:rPr>
        <w:t xml:space="preserve">he street address of </w:t>
      </w:r>
      <w:r>
        <w:rPr>
          <w:rFonts w:ascii="Arial" w:hAnsi="Arial" w:cs="Arial"/>
          <w:sz w:val="32"/>
          <w:szCs w:val="32"/>
        </w:rPr>
        <w:t xml:space="preserve">where to find </w:t>
      </w:r>
      <w:r w:rsidRPr="00CE479A">
        <w:rPr>
          <w:rFonts w:ascii="Arial" w:hAnsi="Arial" w:cs="Arial"/>
          <w:sz w:val="32"/>
          <w:szCs w:val="32"/>
        </w:rPr>
        <w:t>these offices</w:t>
      </w:r>
    </w:p>
    <w:p w:rsidR="00CE479A" w:rsidRDefault="00CE479A" w:rsidP="00CE479A">
      <w:pPr>
        <w:pStyle w:val="ListParagraph"/>
        <w:spacing w:after="0" w:line="360" w:lineRule="auto"/>
        <w:ind w:left="4689"/>
        <w:rPr>
          <w:rFonts w:ascii="Arial" w:hAnsi="Arial" w:cs="Arial"/>
          <w:sz w:val="32"/>
          <w:szCs w:val="32"/>
        </w:rPr>
      </w:pPr>
    </w:p>
    <w:p w:rsidR="00BF6ECE" w:rsidRPr="00CE479A" w:rsidRDefault="005854F6" w:rsidP="00CE479A">
      <w:pPr>
        <w:pStyle w:val="ListParagraph"/>
        <w:spacing w:after="0"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9312" behindDoc="0" locked="0" layoutInCell="1" allowOverlap="1" wp14:anchorId="78396CA0" wp14:editId="0E83411C">
            <wp:simplePos x="0" y="0"/>
            <wp:positionH relativeFrom="column">
              <wp:posOffset>255454</wp:posOffset>
            </wp:positionH>
            <wp:positionV relativeFrom="paragraph">
              <wp:posOffset>274955</wp:posOffset>
            </wp:positionV>
            <wp:extent cx="1319114" cy="1388534"/>
            <wp:effectExtent l="0" t="0" r="0" b="2540"/>
            <wp:wrapThrough wrapText="bothSides">
              <wp:wrapPolygon edited="0">
                <wp:start x="0" y="0"/>
                <wp:lineTo x="0" y="21343"/>
                <wp:lineTo x="21215" y="21343"/>
                <wp:lineTo x="21215" y="0"/>
                <wp:lineTo x="0" y="0"/>
              </wp:wrapPolygon>
            </wp:wrapThrough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Working_Hours-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114" cy="138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79A" w:rsidRDefault="00BF6ECE" w:rsidP="00CE479A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times</w:t>
      </w:r>
      <w:proofErr w:type="gramEnd"/>
      <w:r>
        <w:rPr>
          <w:rFonts w:ascii="Arial" w:hAnsi="Arial" w:cs="Arial"/>
          <w:sz w:val="32"/>
          <w:szCs w:val="32"/>
        </w:rPr>
        <w:t xml:space="preserve"> / days </w:t>
      </w:r>
      <w:r w:rsidR="00CE479A">
        <w:rPr>
          <w:rFonts w:ascii="Arial" w:hAnsi="Arial" w:cs="Arial"/>
          <w:sz w:val="32"/>
          <w:szCs w:val="32"/>
        </w:rPr>
        <w:t>w</w:t>
      </w:r>
      <w:r w:rsidR="00CE479A" w:rsidRPr="00CE479A">
        <w:rPr>
          <w:rFonts w:ascii="Arial" w:hAnsi="Arial" w:cs="Arial"/>
          <w:sz w:val="32"/>
          <w:szCs w:val="32"/>
        </w:rPr>
        <w:t>hen the offices are open.</w:t>
      </w:r>
    </w:p>
    <w:p w:rsidR="006177FE" w:rsidRDefault="006177FE" w:rsidP="006177FE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6177FE" w:rsidRPr="006177FE" w:rsidRDefault="006177FE" w:rsidP="005854F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0C0058" w:rsidRDefault="000C0058" w:rsidP="005854F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:rsidR="005854F6" w:rsidRDefault="005854F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92216F" w:rsidRDefault="0092216F" w:rsidP="00F2255E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F63F4F" w:rsidRDefault="00C53A3E" w:rsidP="00F2255E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From:</w:t>
      </w:r>
    </w:p>
    <w:p w:rsidR="00F63F4F" w:rsidRDefault="00F63F4F" w:rsidP="00F2255E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F63F4F" w:rsidRDefault="00C50BFC" w:rsidP="00C50BFC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7744" behindDoc="1" locked="0" layoutInCell="1" allowOverlap="1" wp14:anchorId="552D51AD" wp14:editId="7F85BFCE">
            <wp:simplePos x="0" y="0"/>
            <wp:positionH relativeFrom="margin">
              <wp:posOffset>166255</wp:posOffset>
            </wp:positionH>
            <wp:positionV relativeFrom="paragraph">
              <wp:posOffset>16056</wp:posOffset>
            </wp:positionV>
            <wp:extent cx="1579302" cy="1845904"/>
            <wp:effectExtent l="0" t="0" r="190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/>
                    <a:stretch/>
                  </pic:blipFill>
                  <pic:spPr bwMode="auto">
                    <a:xfrm>
                      <a:off x="0" y="0"/>
                      <a:ext cx="1579782" cy="18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F4F">
        <w:rPr>
          <w:rFonts w:ascii="Arial" w:hAnsi="Arial" w:cs="Arial"/>
          <w:sz w:val="32"/>
          <w:szCs w:val="32"/>
        </w:rPr>
        <w:t>Sacha O'Dea</w:t>
      </w:r>
      <w:r w:rsidR="00C53A3E">
        <w:rPr>
          <w:rFonts w:ascii="Arial" w:hAnsi="Arial" w:cs="Arial"/>
          <w:sz w:val="32"/>
          <w:szCs w:val="32"/>
        </w:rPr>
        <w:br/>
        <w:t>Programme Lead, System Transformation</w:t>
      </w:r>
    </w:p>
    <w:p w:rsidR="00F63F4F" w:rsidRDefault="00F63F4F" w:rsidP="00F63F4F">
      <w:pPr>
        <w:ind w:left="4320"/>
        <w:rPr>
          <w:rFonts w:ascii="Arial" w:hAnsi="Arial" w:cs="Arial"/>
          <w:sz w:val="32"/>
          <w:szCs w:val="32"/>
        </w:rPr>
      </w:pPr>
      <w:r w:rsidRPr="00F63F4F">
        <w:rPr>
          <w:rFonts w:ascii="Arial" w:hAnsi="Arial" w:cs="Arial"/>
          <w:sz w:val="32"/>
          <w:szCs w:val="32"/>
        </w:rPr>
        <w:t xml:space="preserve">Ministry of Health </w:t>
      </w:r>
    </w:p>
    <w:p w:rsidR="00C50BFC" w:rsidRDefault="00C50BFC" w:rsidP="00F63F4F">
      <w:pPr>
        <w:ind w:left="4320"/>
        <w:rPr>
          <w:rFonts w:ascii="Arial" w:hAnsi="Arial" w:cs="Arial"/>
          <w:sz w:val="32"/>
          <w:szCs w:val="32"/>
        </w:rPr>
      </w:pPr>
    </w:p>
    <w:p w:rsidR="00C50BFC" w:rsidRPr="00F63F4F" w:rsidRDefault="00C50BFC" w:rsidP="00F63F4F">
      <w:pPr>
        <w:ind w:left="4320"/>
        <w:rPr>
          <w:rFonts w:ascii="Arial" w:hAnsi="Arial" w:cs="Arial"/>
          <w:sz w:val="32"/>
          <w:szCs w:val="32"/>
        </w:rPr>
      </w:pP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:rsidR="00CD3157" w:rsidRDefault="00C50BFC" w:rsidP="00F2255E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6784" behindDoc="0" locked="0" layoutInCell="1" allowOverlap="1" wp14:anchorId="1C8B588D" wp14:editId="4BA81323">
            <wp:simplePos x="0" y="0"/>
            <wp:positionH relativeFrom="column">
              <wp:posOffset>165735</wp:posOffset>
            </wp:positionH>
            <wp:positionV relativeFrom="paragraph">
              <wp:posOffset>343535</wp:posOffset>
            </wp:positionV>
            <wp:extent cx="1623695" cy="1940560"/>
            <wp:effectExtent l="0" t="0" r="0" b="2540"/>
            <wp:wrapThrough wrapText="bothSides">
              <wp:wrapPolygon edited="0">
                <wp:start x="0" y="0"/>
                <wp:lineTo x="0" y="21416"/>
                <wp:lineTo x="21287" y="21416"/>
                <wp:lineTo x="21287" y="0"/>
                <wp:lineTo x="0" y="0"/>
              </wp:wrapPolygon>
            </wp:wrapThrough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6840"/>
                    <a:stretch/>
                  </pic:blipFill>
                  <pic:spPr bwMode="auto">
                    <a:xfrm>
                      <a:off x="0" y="0"/>
                      <a:ext cx="1623695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  <w:r w:rsidRPr="00F2255E">
        <w:rPr>
          <w:rFonts w:ascii="Arial" w:hAnsi="Arial" w:cs="Arial"/>
          <w:color w:val="000000"/>
          <w:sz w:val="32"/>
          <w:szCs w:val="32"/>
        </w:rPr>
        <w:t>Lorna Sullivan</w:t>
      </w: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  <w:r w:rsidRPr="00F2255E">
        <w:rPr>
          <w:rFonts w:ascii="Arial" w:hAnsi="Arial" w:cs="Arial"/>
          <w:color w:val="000000"/>
          <w:sz w:val="32"/>
          <w:szCs w:val="32"/>
        </w:rPr>
        <w:t xml:space="preserve">Director </w:t>
      </w:r>
      <w:r w:rsidR="00C50BFC">
        <w:rPr>
          <w:rFonts w:ascii="Arial" w:hAnsi="Arial" w:cs="Arial"/>
          <w:color w:val="000000"/>
          <w:sz w:val="32"/>
          <w:szCs w:val="32"/>
        </w:rPr>
        <w:br/>
      </w:r>
      <w:r w:rsidRPr="00F2255E">
        <w:rPr>
          <w:rFonts w:ascii="Arial" w:hAnsi="Arial" w:cs="Arial"/>
          <w:color w:val="000000"/>
          <w:sz w:val="32"/>
          <w:szCs w:val="32"/>
        </w:rPr>
        <w:t>Kaitūhono / Connectors team</w:t>
      </w: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</w:p>
    <w:p w:rsidR="00F2255E" w:rsidRPr="00F2255E" w:rsidRDefault="00C50BFC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6E077829" wp14:editId="06690B39">
            <wp:simplePos x="0" y="0"/>
            <wp:positionH relativeFrom="column">
              <wp:posOffset>172019</wp:posOffset>
            </wp:positionH>
            <wp:positionV relativeFrom="paragraph">
              <wp:posOffset>90953</wp:posOffset>
            </wp:positionV>
            <wp:extent cx="162115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321" y="21306"/>
                <wp:lineTo x="21321" y="0"/>
                <wp:lineTo x="0" y="0"/>
              </wp:wrapPolygon>
            </wp:wrapThrough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r="17617"/>
                    <a:stretch/>
                  </pic:blipFill>
                  <pic:spPr bwMode="auto">
                    <a:xfrm>
                      <a:off x="0" y="0"/>
                      <a:ext cx="162115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55E" w:rsidRPr="00F2255E">
        <w:rPr>
          <w:rFonts w:ascii="Arial" w:hAnsi="Arial" w:cs="Arial"/>
          <w:color w:val="000000"/>
          <w:sz w:val="32"/>
          <w:szCs w:val="32"/>
        </w:rPr>
        <w:t xml:space="preserve">Marshall </w:t>
      </w:r>
      <w:proofErr w:type="spellStart"/>
      <w:r w:rsidR="00F2255E" w:rsidRPr="00F2255E">
        <w:rPr>
          <w:rFonts w:ascii="Arial" w:hAnsi="Arial" w:cs="Arial"/>
          <w:color w:val="000000"/>
          <w:sz w:val="32"/>
          <w:szCs w:val="32"/>
        </w:rPr>
        <w:t>Te</w:t>
      </w:r>
      <w:proofErr w:type="spellEnd"/>
      <w:r w:rsidR="00F2255E" w:rsidRPr="00F2255E">
        <w:rPr>
          <w:rFonts w:ascii="Arial" w:hAnsi="Arial" w:cs="Arial"/>
          <w:color w:val="000000"/>
          <w:sz w:val="32"/>
          <w:szCs w:val="32"/>
        </w:rPr>
        <w:t xml:space="preserve"> Tau</w:t>
      </w: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color w:val="000000"/>
          <w:sz w:val="32"/>
          <w:szCs w:val="32"/>
        </w:rPr>
      </w:pPr>
      <w:r w:rsidRPr="00F2255E">
        <w:rPr>
          <w:rFonts w:ascii="Arial" w:hAnsi="Arial" w:cs="Arial"/>
          <w:color w:val="000000"/>
          <w:sz w:val="32"/>
          <w:szCs w:val="32"/>
        </w:rPr>
        <w:t xml:space="preserve">Director </w:t>
      </w:r>
    </w:p>
    <w:p w:rsidR="00F2255E" w:rsidRPr="00F2255E" w:rsidRDefault="00F2255E" w:rsidP="00F2255E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 w:rsidRPr="00F2255E">
        <w:rPr>
          <w:rFonts w:ascii="Arial" w:hAnsi="Arial" w:cs="Arial"/>
          <w:color w:val="000000"/>
          <w:sz w:val="32"/>
          <w:szCs w:val="32"/>
        </w:rPr>
        <w:t>Tari / System team</w:t>
      </w:r>
    </w:p>
    <w:p w:rsidR="00F2255E" w:rsidRDefault="00F2255E" w:rsidP="00F2255E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C50BFC" w:rsidRDefault="00C50BFC" w:rsidP="00F2255E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C50BFC" w:rsidRDefault="00C50BFC" w:rsidP="00F2255E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C50BFC" w:rsidRDefault="00C50BFC" w:rsidP="00F2255E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C50BFC" w:rsidRDefault="00C50BFC" w:rsidP="00F2255E">
      <w:pPr>
        <w:spacing w:after="0" w:line="360" w:lineRule="auto"/>
        <w:rPr>
          <w:rFonts w:ascii="Arial" w:hAnsi="Arial" w:cs="Arial"/>
          <w:sz w:val="32"/>
          <w:szCs w:val="32"/>
        </w:rPr>
      </w:pPr>
    </w:p>
    <w:sectPr w:rsidR="00C50BFC" w:rsidSect="00642305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993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D37" w:rsidRDefault="00B74D37" w:rsidP="00505328">
      <w:pPr>
        <w:spacing w:after="0" w:line="240" w:lineRule="auto"/>
      </w:pPr>
      <w:r>
        <w:separator/>
      </w:r>
    </w:p>
  </w:endnote>
  <w:endnote w:type="continuationSeparator" w:id="0">
    <w:p w:rsidR="00B74D37" w:rsidRDefault="00B74D37" w:rsidP="0050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37" w:rsidRDefault="00B74D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4537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B74D37" w:rsidRPr="00CE7F76" w:rsidRDefault="00B74D37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E7F76">
          <w:rPr>
            <w:rFonts w:ascii="Arial" w:hAnsi="Arial" w:cs="Arial"/>
            <w:sz w:val="28"/>
            <w:szCs w:val="28"/>
          </w:rPr>
          <w:fldChar w:fldCharType="begin"/>
        </w:r>
        <w:r w:rsidRPr="00CE7F7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E7F76">
          <w:rPr>
            <w:rFonts w:ascii="Arial" w:hAnsi="Arial" w:cs="Arial"/>
            <w:sz w:val="28"/>
            <w:szCs w:val="28"/>
          </w:rPr>
          <w:fldChar w:fldCharType="separate"/>
        </w:r>
        <w:r w:rsidR="00B77252">
          <w:rPr>
            <w:rFonts w:ascii="Arial" w:hAnsi="Arial" w:cs="Arial"/>
            <w:noProof/>
            <w:sz w:val="28"/>
            <w:szCs w:val="28"/>
          </w:rPr>
          <w:t>8</w:t>
        </w:r>
        <w:r w:rsidRPr="00CE7F7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B74D37" w:rsidRDefault="00B74D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5055053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:rsidR="00B74D37" w:rsidRPr="000D5BD6" w:rsidRDefault="00B74D37">
        <w:pPr>
          <w:pStyle w:val="Footer"/>
          <w:jc w:val="right"/>
          <w:rPr>
            <w:sz w:val="28"/>
            <w:szCs w:val="28"/>
          </w:rPr>
        </w:pPr>
        <w:r w:rsidRPr="000D5BD6">
          <w:rPr>
            <w:sz w:val="28"/>
            <w:szCs w:val="28"/>
          </w:rPr>
          <w:fldChar w:fldCharType="begin"/>
        </w:r>
        <w:r w:rsidRPr="000D5BD6">
          <w:rPr>
            <w:sz w:val="28"/>
            <w:szCs w:val="28"/>
          </w:rPr>
          <w:instrText xml:space="preserve"> PAGE   \* MERGEFORMAT </w:instrText>
        </w:r>
        <w:r w:rsidRPr="000D5BD6">
          <w:rPr>
            <w:sz w:val="28"/>
            <w:szCs w:val="28"/>
          </w:rPr>
          <w:fldChar w:fldCharType="separate"/>
        </w:r>
        <w:r w:rsidR="00B77252">
          <w:rPr>
            <w:noProof/>
            <w:sz w:val="28"/>
            <w:szCs w:val="28"/>
          </w:rPr>
          <w:t>1</w:t>
        </w:r>
        <w:r w:rsidRPr="000D5BD6">
          <w:rPr>
            <w:noProof/>
            <w:sz w:val="28"/>
            <w:szCs w:val="28"/>
          </w:rPr>
          <w:fldChar w:fldCharType="end"/>
        </w:r>
      </w:p>
    </w:sdtContent>
  </w:sdt>
  <w:p w:rsidR="00B74D37" w:rsidRDefault="00B74D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D37" w:rsidRDefault="00B74D37" w:rsidP="00505328">
      <w:pPr>
        <w:spacing w:after="0" w:line="240" w:lineRule="auto"/>
      </w:pPr>
      <w:r>
        <w:separator/>
      </w:r>
    </w:p>
  </w:footnote>
  <w:footnote w:type="continuationSeparator" w:id="0">
    <w:p w:rsidR="00B74D37" w:rsidRDefault="00B74D37" w:rsidP="0050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37" w:rsidRDefault="00B74D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37" w:rsidRDefault="00B74D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37" w:rsidRDefault="00B74D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8659C"/>
    <w:multiLevelType w:val="hybridMultilevel"/>
    <w:tmpl w:val="6D3E7410"/>
    <w:lvl w:ilvl="0" w:tplc="1409000F">
      <w:start w:val="1"/>
      <w:numFmt w:val="decimal"/>
      <w:lvlText w:val="%1."/>
      <w:lvlJc w:val="left"/>
      <w:pPr>
        <w:ind w:left="4329" w:hanging="360"/>
      </w:p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" w15:restartNumberingAfterBreak="0">
    <w:nsid w:val="10110A53"/>
    <w:multiLevelType w:val="hybridMultilevel"/>
    <w:tmpl w:val="C314542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110116A0"/>
    <w:multiLevelType w:val="hybridMultilevel"/>
    <w:tmpl w:val="36941CE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 w15:restartNumberingAfterBreak="0">
    <w:nsid w:val="1A125BD3"/>
    <w:multiLevelType w:val="hybridMultilevel"/>
    <w:tmpl w:val="0D54A89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1C522D92"/>
    <w:multiLevelType w:val="hybridMultilevel"/>
    <w:tmpl w:val="E2BE20F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23DC5730"/>
    <w:multiLevelType w:val="hybridMultilevel"/>
    <w:tmpl w:val="31C0138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282E2E79"/>
    <w:multiLevelType w:val="hybridMultilevel"/>
    <w:tmpl w:val="47E8EF5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29962A85"/>
    <w:multiLevelType w:val="hybridMultilevel"/>
    <w:tmpl w:val="B2388CF2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8" w15:restartNumberingAfterBreak="0">
    <w:nsid w:val="2F050ECD"/>
    <w:multiLevelType w:val="hybridMultilevel"/>
    <w:tmpl w:val="E1E23D9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 w15:restartNumberingAfterBreak="0">
    <w:nsid w:val="32A8171D"/>
    <w:multiLevelType w:val="hybridMultilevel"/>
    <w:tmpl w:val="D642262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0" w15:restartNumberingAfterBreak="0">
    <w:nsid w:val="33126A99"/>
    <w:multiLevelType w:val="hybridMultilevel"/>
    <w:tmpl w:val="9F1EC5C0"/>
    <w:lvl w:ilvl="0" w:tplc="140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1" w15:restartNumberingAfterBreak="0">
    <w:nsid w:val="3E9E6ECB"/>
    <w:multiLevelType w:val="hybridMultilevel"/>
    <w:tmpl w:val="61A68F4E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12" w15:restartNumberingAfterBreak="0">
    <w:nsid w:val="41FD5283"/>
    <w:multiLevelType w:val="hybridMultilevel"/>
    <w:tmpl w:val="69F42F6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 w15:restartNumberingAfterBreak="0">
    <w:nsid w:val="47316E51"/>
    <w:multiLevelType w:val="hybridMultilevel"/>
    <w:tmpl w:val="E89E73C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4" w15:restartNumberingAfterBreak="0">
    <w:nsid w:val="4ED62B63"/>
    <w:multiLevelType w:val="hybridMultilevel"/>
    <w:tmpl w:val="69F8E77A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15" w15:restartNumberingAfterBreak="0">
    <w:nsid w:val="55F01346"/>
    <w:multiLevelType w:val="hybridMultilevel"/>
    <w:tmpl w:val="26F0258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6" w15:restartNumberingAfterBreak="0">
    <w:nsid w:val="56D8699C"/>
    <w:multiLevelType w:val="hybridMultilevel"/>
    <w:tmpl w:val="846A531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57D54955"/>
    <w:multiLevelType w:val="hybridMultilevel"/>
    <w:tmpl w:val="E69C83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E2EC6"/>
    <w:multiLevelType w:val="hybridMultilevel"/>
    <w:tmpl w:val="593A85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47B93"/>
    <w:multiLevelType w:val="hybridMultilevel"/>
    <w:tmpl w:val="F2DEE29C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60A567D6"/>
    <w:multiLevelType w:val="hybridMultilevel"/>
    <w:tmpl w:val="AACA8CFA"/>
    <w:lvl w:ilvl="0" w:tplc="1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21" w15:restartNumberingAfterBreak="0">
    <w:nsid w:val="649C0DA3"/>
    <w:multiLevelType w:val="hybridMultilevel"/>
    <w:tmpl w:val="8F985D1E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22" w15:restartNumberingAfterBreak="0">
    <w:nsid w:val="6C6C2E84"/>
    <w:multiLevelType w:val="hybridMultilevel"/>
    <w:tmpl w:val="F44E052E"/>
    <w:lvl w:ilvl="0" w:tplc="1409000F">
      <w:start w:val="1"/>
      <w:numFmt w:val="decimal"/>
      <w:lvlText w:val="%1."/>
      <w:lvlJc w:val="left"/>
      <w:pPr>
        <w:ind w:left="4329" w:hanging="360"/>
      </w:p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3" w15:restartNumberingAfterBreak="0">
    <w:nsid w:val="73764307"/>
    <w:multiLevelType w:val="hybridMultilevel"/>
    <w:tmpl w:val="3B60398E"/>
    <w:lvl w:ilvl="0" w:tplc="1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4" w15:restartNumberingAfterBreak="0">
    <w:nsid w:val="74135741"/>
    <w:multiLevelType w:val="hybridMultilevel"/>
    <w:tmpl w:val="7BFCEB0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79DD7912"/>
    <w:multiLevelType w:val="hybridMultilevel"/>
    <w:tmpl w:val="33F6B492"/>
    <w:lvl w:ilvl="0" w:tplc="1409000F">
      <w:start w:val="1"/>
      <w:numFmt w:val="decimal"/>
      <w:lvlText w:val="%1."/>
      <w:lvlJc w:val="left"/>
      <w:pPr>
        <w:ind w:left="4329" w:hanging="360"/>
      </w:p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6" w15:restartNumberingAfterBreak="0">
    <w:nsid w:val="7D503F93"/>
    <w:multiLevelType w:val="hybridMultilevel"/>
    <w:tmpl w:val="3A042F4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7E042E39"/>
    <w:multiLevelType w:val="hybridMultilevel"/>
    <w:tmpl w:val="FDDCAEC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14"/>
  </w:num>
  <w:num w:numId="6">
    <w:abstractNumId w:val="7"/>
  </w:num>
  <w:num w:numId="7">
    <w:abstractNumId w:val="11"/>
  </w:num>
  <w:num w:numId="8">
    <w:abstractNumId w:val="13"/>
  </w:num>
  <w:num w:numId="9">
    <w:abstractNumId w:val="10"/>
  </w:num>
  <w:num w:numId="10">
    <w:abstractNumId w:val="0"/>
  </w:num>
  <w:num w:numId="11">
    <w:abstractNumId w:val="27"/>
  </w:num>
  <w:num w:numId="12">
    <w:abstractNumId w:val="17"/>
  </w:num>
  <w:num w:numId="13">
    <w:abstractNumId w:val="20"/>
  </w:num>
  <w:num w:numId="14">
    <w:abstractNumId w:val="18"/>
  </w:num>
  <w:num w:numId="15">
    <w:abstractNumId w:val="16"/>
  </w:num>
  <w:num w:numId="16">
    <w:abstractNumId w:val="23"/>
  </w:num>
  <w:num w:numId="17">
    <w:abstractNumId w:val="25"/>
  </w:num>
  <w:num w:numId="18">
    <w:abstractNumId w:val="19"/>
  </w:num>
  <w:num w:numId="19">
    <w:abstractNumId w:val="5"/>
  </w:num>
  <w:num w:numId="20">
    <w:abstractNumId w:val="26"/>
  </w:num>
  <w:num w:numId="21">
    <w:abstractNumId w:val="9"/>
  </w:num>
  <w:num w:numId="22">
    <w:abstractNumId w:val="15"/>
  </w:num>
  <w:num w:numId="23">
    <w:abstractNumId w:val="12"/>
  </w:num>
  <w:num w:numId="24">
    <w:abstractNumId w:val="24"/>
  </w:num>
  <w:num w:numId="25">
    <w:abstractNumId w:val="8"/>
  </w:num>
  <w:num w:numId="26">
    <w:abstractNumId w:val="21"/>
  </w:num>
  <w:num w:numId="27">
    <w:abstractNumId w:val="22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F7"/>
    <w:rsid w:val="00002CCB"/>
    <w:rsid w:val="00005E20"/>
    <w:rsid w:val="00011A9C"/>
    <w:rsid w:val="00015B4B"/>
    <w:rsid w:val="00024873"/>
    <w:rsid w:val="00031829"/>
    <w:rsid w:val="0004515F"/>
    <w:rsid w:val="00080100"/>
    <w:rsid w:val="000B15F5"/>
    <w:rsid w:val="000C0058"/>
    <w:rsid w:val="000D5BD6"/>
    <w:rsid w:val="00125ABB"/>
    <w:rsid w:val="00165AA7"/>
    <w:rsid w:val="00192D68"/>
    <w:rsid w:val="001B6933"/>
    <w:rsid w:val="002132CE"/>
    <w:rsid w:val="00213516"/>
    <w:rsid w:val="00267C84"/>
    <w:rsid w:val="002A37BE"/>
    <w:rsid w:val="002C08D5"/>
    <w:rsid w:val="002D16E8"/>
    <w:rsid w:val="00311F6F"/>
    <w:rsid w:val="003231F7"/>
    <w:rsid w:val="00355313"/>
    <w:rsid w:val="003728BB"/>
    <w:rsid w:val="003779F2"/>
    <w:rsid w:val="003C2FF8"/>
    <w:rsid w:val="003F15CC"/>
    <w:rsid w:val="004107F6"/>
    <w:rsid w:val="00425388"/>
    <w:rsid w:val="00427858"/>
    <w:rsid w:val="00477781"/>
    <w:rsid w:val="004858F7"/>
    <w:rsid w:val="00486237"/>
    <w:rsid w:val="004A47D8"/>
    <w:rsid w:val="004B376E"/>
    <w:rsid w:val="004C5527"/>
    <w:rsid w:val="004D33FC"/>
    <w:rsid w:val="004E211E"/>
    <w:rsid w:val="00505328"/>
    <w:rsid w:val="00534771"/>
    <w:rsid w:val="00534773"/>
    <w:rsid w:val="005747CF"/>
    <w:rsid w:val="005854F6"/>
    <w:rsid w:val="00585F76"/>
    <w:rsid w:val="005A6F55"/>
    <w:rsid w:val="005C3EA4"/>
    <w:rsid w:val="005D48FD"/>
    <w:rsid w:val="005E5104"/>
    <w:rsid w:val="0060338E"/>
    <w:rsid w:val="006177FE"/>
    <w:rsid w:val="00625F1B"/>
    <w:rsid w:val="00640D2B"/>
    <w:rsid w:val="00642305"/>
    <w:rsid w:val="006433BB"/>
    <w:rsid w:val="006579DC"/>
    <w:rsid w:val="00674992"/>
    <w:rsid w:val="0069135A"/>
    <w:rsid w:val="006B3BC5"/>
    <w:rsid w:val="006C21A9"/>
    <w:rsid w:val="006E6FA0"/>
    <w:rsid w:val="006F235B"/>
    <w:rsid w:val="007024A6"/>
    <w:rsid w:val="007102C0"/>
    <w:rsid w:val="007105BD"/>
    <w:rsid w:val="007136DC"/>
    <w:rsid w:val="00734F34"/>
    <w:rsid w:val="0075689F"/>
    <w:rsid w:val="007A2ECA"/>
    <w:rsid w:val="007D4D9B"/>
    <w:rsid w:val="0082382E"/>
    <w:rsid w:val="00830555"/>
    <w:rsid w:val="0084212D"/>
    <w:rsid w:val="008811DF"/>
    <w:rsid w:val="008B7C70"/>
    <w:rsid w:val="008C3794"/>
    <w:rsid w:val="0091213C"/>
    <w:rsid w:val="0092216F"/>
    <w:rsid w:val="0093297A"/>
    <w:rsid w:val="009464A4"/>
    <w:rsid w:val="00954F26"/>
    <w:rsid w:val="0099068C"/>
    <w:rsid w:val="00995710"/>
    <w:rsid w:val="009B27A7"/>
    <w:rsid w:val="009E22D4"/>
    <w:rsid w:val="00A611A1"/>
    <w:rsid w:val="00AB1CA2"/>
    <w:rsid w:val="00AB33D1"/>
    <w:rsid w:val="00AC0E7C"/>
    <w:rsid w:val="00AD43D1"/>
    <w:rsid w:val="00AF742E"/>
    <w:rsid w:val="00B035A6"/>
    <w:rsid w:val="00B063EA"/>
    <w:rsid w:val="00B11E88"/>
    <w:rsid w:val="00B40AE1"/>
    <w:rsid w:val="00B6151B"/>
    <w:rsid w:val="00B74D37"/>
    <w:rsid w:val="00B77252"/>
    <w:rsid w:val="00BA2487"/>
    <w:rsid w:val="00BF6ECE"/>
    <w:rsid w:val="00C16C2F"/>
    <w:rsid w:val="00C50BFC"/>
    <w:rsid w:val="00C53A3E"/>
    <w:rsid w:val="00CD07DA"/>
    <w:rsid w:val="00CD3157"/>
    <w:rsid w:val="00CE479A"/>
    <w:rsid w:val="00CE7F76"/>
    <w:rsid w:val="00CF53C7"/>
    <w:rsid w:val="00D07835"/>
    <w:rsid w:val="00D431F4"/>
    <w:rsid w:val="00D770DA"/>
    <w:rsid w:val="00D850AA"/>
    <w:rsid w:val="00D95D4D"/>
    <w:rsid w:val="00DA3F90"/>
    <w:rsid w:val="00DD0757"/>
    <w:rsid w:val="00E04821"/>
    <w:rsid w:val="00E04FAA"/>
    <w:rsid w:val="00E15200"/>
    <w:rsid w:val="00E43983"/>
    <w:rsid w:val="00EC0A41"/>
    <w:rsid w:val="00ED4730"/>
    <w:rsid w:val="00EE5D4B"/>
    <w:rsid w:val="00F15A35"/>
    <w:rsid w:val="00F2255E"/>
    <w:rsid w:val="00F26123"/>
    <w:rsid w:val="00F63F4F"/>
    <w:rsid w:val="00FD6603"/>
    <w:rsid w:val="00FF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BD20BB81-D6BF-4B9F-AA93-5AA958FF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8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F3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4F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5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328"/>
  </w:style>
  <w:style w:type="paragraph" w:styleId="Footer">
    <w:name w:val="footer"/>
    <w:basedOn w:val="Normal"/>
    <w:link w:val="FooterChar"/>
    <w:uiPriority w:val="99"/>
    <w:unhideWhenUsed/>
    <w:rsid w:val="00505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328"/>
  </w:style>
  <w:style w:type="paragraph" w:styleId="BalloonText">
    <w:name w:val="Balloon Text"/>
    <w:basedOn w:val="Normal"/>
    <w:link w:val="BalloonTextChar"/>
    <w:uiPriority w:val="99"/>
    <w:semiHidden/>
    <w:unhideWhenUsed/>
    <w:rsid w:val="00355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png"/><Relationship Id="rId47" Type="http://schemas.openxmlformats.org/officeDocument/2006/relationships/image" Target="media/image36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31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4D778-4CC9-4595-8787-6FBAF89A7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6C62356F</Template>
  <TotalTime>0</TotalTime>
  <Pages>8</Pages>
  <Words>364</Words>
  <Characters>2078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Loren Savage</cp:lastModifiedBy>
  <cp:revision>2</cp:revision>
  <cp:lastPrinted>2018-09-10T06:09:00Z</cp:lastPrinted>
  <dcterms:created xsi:type="dcterms:W3CDTF">2018-09-10T20:04:00Z</dcterms:created>
  <dcterms:modified xsi:type="dcterms:W3CDTF">2018-09-10T20:04:00Z</dcterms:modified>
</cp:coreProperties>
</file>