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D7D31" w:rsidRDefault="00F4010E" w:rsidP="004348D0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-161290</wp:posOffset>
                </wp:positionV>
                <wp:extent cx="6693535" cy="10858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0858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84212" id="Rectangle 1" o:spid="_x0000_s1026" style="position:absolute;margin-left:0;margin-top:-12.7pt;width:527.05pt;height:85.5pt;z-index:-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9D7D31">
        <w:rPr>
          <w:rFonts w:ascii="Arial" w:hAnsi="Arial" w:cs="Arial"/>
          <w:b/>
          <w:noProof/>
          <w:sz w:val="36"/>
          <w:szCs w:val="40"/>
          <w:lang w:eastAsia="en-NZ"/>
        </w:rPr>
        <w:t>A</w:t>
      </w:r>
      <w:r w:rsidR="009D7D31">
        <w:rPr>
          <w:rFonts w:ascii="Arial" w:hAnsi="Arial" w:cs="Arial"/>
          <w:b/>
          <w:sz w:val="36"/>
          <w:szCs w:val="40"/>
        </w:rPr>
        <w:t xml:space="preserve"> new disability support system for New Zealand</w:t>
      </w:r>
    </w:p>
    <w:p w:rsidR="000332C2" w:rsidRPr="000332C2" w:rsidRDefault="00F45C8F" w:rsidP="004348D0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December</w:t>
      </w:r>
      <w:r w:rsidR="009D7D31">
        <w:rPr>
          <w:rFonts w:ascii="Arial" w:hAnsi="Arial" w:cs="Arial"/>
          <w:b/>
          <w:sz w:val="36"/>
          <w:szCs w:val="36"/>
        </w:rPr>
        <w:t xml:space="preserve"> 2017 update</w:t>
      </w:r>
    </w:p>
    <w:p w:rsidR="00F7450D" w:rsidRDefault="0081154D" w:rsidP="004348D0">
      <w:pPr>
        <w:spacing w:line="360" w:lineRule="auto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ab/>
      </w:r>
      <w:r>
        <w:rPr>
          <w:rFonts w:ascii="Arial" w:hAnsi="Arial" w:cs="Arial"/>
          <w:sz w:val="32"/>
          <w:szCs w:val="40"/>
        </w:rPr>
        <w:tab/>
      </w:r>
      <w:r>
        <w:rPr>
          <w:rFonts w:ascii="Arial" w:hAnsi="Arial" w:cs="Arial"/>
          <w:sz w:val="32"/>
          <w:szCs w:val="40"/>
        </w:rPr>
        <w:tab/>
      </w:r>
    </w:p>
    <w:p w:rsidR="000332C2" w:rsidRDefault="000332C2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81154D" w:rsidRDefault="0047138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3F3BA8">
        <w:rPr>
          <w:rFonts w:ascii="Arial" w:hAnsi="Arial" w:cs="Arial"/>
          <w:sz w:val="32"/>
          <w:szCs w:val="32"/>
        </w:rPr>
        <w:t xml:space="preserve">The Government of New Zealand is </w:t>
      </w:r>
      <w:r w:rsidR="009F3499">
        <w:rPr>
          <w:rFonts w:ascii="Arial" w:hAnsi="Arial" w:cs="Arial"/>
          <w:sz w:val="32"/>
          <w:szCs w:val="32"/>
        </w:rPr>
        <w:t>making big changes to</w:t>
      </w:r>
      <w:r w:rsidR="000569F0" w:rsidRPr="003F3BA8">
        <w:rPr>
          <w:rFonts w:ascii="Arial" w:hAnsi="Arial" w:cs="Arial"/>
          <w:sz w:val="32"/>
          <w:szCs w:val="32"/>
        </w:rPr>
        <w:t xml:space="preserve"> the disability support system</w:t>
      </w:r>
      <w:r w:rsidR="0081154D" w:rsidRPr="003F3BA8">
        <w:rPr>
          <w:rFonts w:ascii="Arial" w:hAnsi="Arial" w:cs="Arial"/>
          <w:sz w:val="32"/>
          <w:szCs w:val="32"/>
        </w:rPr>
        <w:t>.</w:t>
      </w: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3360" behindDoc="1" locked="0" layoutInCell="1" allowOverlap="1" wp14:anchorId="73F103B6" wp14:editId="00285934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7">
        <w:rPr>
          <w:rFonts w:ascii="Arial" w:hAnsi="Arial" w:cs="Arial"/>
          <w:sz w:val="32"/>
          <w:szCs w:val="32"/>
        </w:rPr>
        <w:t xml:space="preserve">The Government </w:t>
      </w:r>
      <w:r>
        <w:rPr>
          <w:rFonts w:ascii="Arial" w:hAnsi="Arial" w:cs="Arial"/>
          <w:sz w:val="32"/>
          <w:szCs w:val="32"/>
        </w:rPr>
        <w:t>has been planning</w:t>
      </w:r>
      <w:r w:rsidRPr="00247997">
        <w:rPr>
          <w:rFonts w:ascii="Arial" w:hAnsi="Arial" w:cs="Arial"/>
          <w:sz w:val="32"/>
          <w:szCs w:val="32"/>
        </w:rPr>
        <w:t xml:space="preserve"> the changes to the disability support system together with: </w:t>
      </w:r>
    </w:p>
    <w:p w:rsidR="0029097E" w:rsidRPr="00247997" w:rsidRDefault="0029097E" w:rsidP="004348D0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4384" behindDoc="1" locked="0" layoutInCell="1" allowOverlap="1" wp14:anchorId="26F2CB93" wp14:editId="4B789C45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97E" w:rsidRPr="00247997" w:rsidRDefault="0029097E" w:rsidP="004348D0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29097E" w:rsidRPr="00247997" w:rsidRDefault="0029097E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9097E" w:rsidRPr="00247997" w:rsidRDefault="0029097E" w:rsidP="004348D0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whānau</w:t>
      </w:r>
    </w:p>
    <w:p w:rsidR="0029097E" w:rsidRPr="00247997" w:rsidRDefault="0029097E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5408" behindDoc="1" locked="0" layoutInCell="1" allowOverlap="1" wp14:anchorId="6D0FF16F" wp14:editId="17AE1E85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97E" w:rsidRPr="00247997" w:rsidRDefault="0029097E" w:rsidP="004348D0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disability support services.</w:t>
      </w: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61F5" w:rsidRDefault="00F761F5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523F0" w:rsidRDefault="004523F0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523F0" w:rsidRDefault="002E5BF9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56896" behindDoc="1" locked="0" layoutInCell="1" allowOverlap="1" wp14:anchorId="5DB3A226" wp14:editId="4F6067D1">
            <wp:simplePos x="0" y="0"/>
            <wp:positionH relativeFrom="margin">
              <wp:posOffset>-238760</wp:posOffset>
            </wp:positionH>
            <wp:positionV relativeFrom="paragraph">
              <wp:posOffset>-322678</wp:posOffset>
            </wp:positionV>
            <wp:extent cx="1659890" cy="165989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ork together teamwork team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2EB8C482" wp14:editId="015771D8">
                <wp:simplePos x="0" y="0"/>
                <wp:positionH relativeFrom="margin">
                  <wp:align>right</wp:align>
                </wp:positionH>
                <wp:positionV relativeFrom="paragraph">
                  <wp:posOffset>-125974</wp:posOffset>
                </wp:positionV>
                <wp:extent cx="3593432" cy="914400"/>
                <wp:effectExtent l="0" t="0" r="762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3432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CAF4C" id="Rectangle 3" o:spid="_x0000_s1026" style="position:absolute;margin-left:231.75pt;margin-top:-9.9pt;width:282.95pt;height:1in;z-index:-251461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" fillcolor="#bdd6ee [1300]" stroked="f" strokeweight="1pt">
                <w10:wrap anchorx="margin"/>
              </v:rect>
            </w:pict>
          </mc:Fallback>
        </mc:AlternateContent>
      </w:r>
      <w:r w:rsidR="004523F0" w:rsidRPr="00247997">
        <w:rPr>
          <w:rFonts w:ascii="Arial" w:hAnsi="Arial" w:cs="Arial"/>
          <w:sz w:val="32"/>
          <w:szCs w:val="32"/>
        </w:rPr>
        <w:t xml:space="preserve">Working together like this is called   </w:t>
      </w:r>
      <w:r w:rsidR="004523F0" w:rsidRPr="00247997">
        <w:rPr>
          <w:rFonts w:ascii="Arial" w:hAnsi="Arial" w:cs="Arial"/>
          <w:b/>
          <w:sz w:val="32"/>
          <w:szCs w:val="32"/>
        </w:rPr>
        <w:t>co-design</w:t>
      </w:r>
      <w:r w:rsidR="004523F0" w:rsidRPr="00247997">
        <w:rPr>
          <w:rFonts w:ascii="Arial" w:hAnsi="Arial" w:cs="Arial"/>
          <w:sz w:val="32"/>
          <w:szCs w:val="32"/>
        </w:rPr>
        <w:t>.</w:t>
      </w:r>
      <w:r w:rsidRPr="002E5BF9">
        <w:rPr>
          <w:rFonts w:ascii="Arial" w:hAnsi="Arial" w:cs="Arial"/>
          <w:b/>
          <w:noProof/>
          <w:sz w:val="32"/>
          <w:szCs w:val="32"/>
          <w:lang w:eastAsia="en-NZ"/>
        </w:rPr>
        <w:t xml:space="preserve"> </w:t>
      </w:r>
    </w:p>
    <w:p w:rsidR="004523F0" w:rsidRDefault="004523F0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523F0" w:rsidRDefault="004523F0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61F5" w:rsidRDefault="00713892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-376506</wp:posOffset>
                </wp:positionH>
                <wp:positionV relativeFrom="paragraph">
                  <wp:posOffset>491783</wp:posOffset>
                </wp:positionV>
                <wp:extent cx="1783129" cy="1097280"/>
                <wp:effectExtent l="19050" t="0" r="762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129" cy="1097280"/>
                          <a:chOff x="0" y="0"/>
                          <a:chExt cx="1783129" cy="109728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7114" y="0"/>
                            <a:ext cx="1136015" cy="857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Circular Arrow 21"/>
                        <wps:cNvSpPr/>
                        <wps:spPr>
                          <a:xfrm flipH="1">
                            <a:off x="0" y="42203"/>
                            <a:ext cx="858129" cy="1055077"/>
                          </a:xfrm>
                          <a:prstGeom prst="circular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05CFA8" id="Group 22" o:spid="_x0000_s1026" style="position:absolute;margin-left:-29.65pt;margin-top:38.7pt;width:140.4pt;height:86.4pt;z-index:251715584" coordsize="17831,10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6471;width:11360;height:8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ZisDDAAAA2wAAAA8AAABkcnMvZG93bnJldi54bWxET01rwkAQvRf8D8sI3pqNColNs0qRFjx4&#10;aSJIb0N2mqTNzobsNkZ/fbdQ8DaP9zn5bjKdGGlwrWUFyygGQVxZ3XKt4FS+PW5AOI+ssbNMCq7k&#10;YLedPeSYaXvhdxoLX4sQwi5DBY33fSalqxoy6CLbEwfu0w4GfYBDLfWAlxBuOrmK40QabDk0NNjT&#10;vqHqu/gxCr4+XPKapBbXT+fytprG7pjul0ot5tPLMwhPk7+L/90HHean8PdLOEB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mKwMMAAADbAAAADwAAAAAAAAAAAAAAAACf&#10;AgAAZHJzL2Rvd25yZXYueG1sUEsFBgAAAAAEAAQA9wAAAI8DAAAAAA==&#10;">
                  <v:imagedata r:id="rId13" o:title=""/>
                  <v:path arrowok="t"/>
                </v:shape>
                <v:shape id="Circular Arrow 21" o:spid="_x0000_s1028" style="position:absolute;top:422;width:8581;height:10550;flip:x;visibility:visible;mso-wrap-style:square;v-text-anchor:middle" coordsize="858129,1055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H43MEA&#10;AADbAAAADwAAAGRycy9kb3ducmV2LnhtbESPQYvCMBSE78L+h/AWvGmqh0W6xlJXCnrULfT6aN42&#10;xealNlHrvzeCsMdhZr5h1tloO3GjwbeOFSzmCQji2umWGwXlbzFbgfABWWPnmBQ8yEO2+ZisMdXu&#10;zke6nUIjIoR9igpMCH0qpa8NWfRz1xNH788NFkOUQyP1gPcIt51cJsmXtNhyXDDY04+h+ny6WgXF&#10;Lq/2fVmVRXLYXneHCz6MuSg1/RzzbxCBxvAffrf3WsFyAa8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x+NzBAAAA2wAAAA8AAAAAAAAAAAAAAAAAmAIAAGRycy9kb3du&#10;cmV2LnhtbFBLBQYAAAAABAAEAPUAAACGAwAAAAA=&#10;" path="m53633,527539v,-229091,129823,-425382,308394,-466289c559005,16127,749380,174041,794734,420177r52718,-1l750863,527538,632919,420176r52556,c642996,230537,497918,121461,358036,173994,241600,217721,160900,362449,160900,527538r-107267,1xe" fillcolor="#5b9bd5 [3204]" strokecolor="#1f4d78 [1604]" strokeweight="1pt">
                  <v:stroke joinstyle="miter"/>
                  <v:path arrowok="t" o:connecttype="custom" o:connectlocs="53633,527539;362027,61250;794734,420177;847452,420176;750863,527538;632919,420176;685475,420176;358036,173994;160900,527538;53633,527539" o:connectangles="0,0,0,0,0,0,0,0,0,0"/>
                </v:shape>
              </v:group>
            </w:pict>
          </mc:Fallback>
        </mc:AlternateContent>
      </w:r>
      <w:r w:rsidR="00F761F5">
        <w:rPr>
          <w:rFonts w:ascii="Arial" w:hAnsi="Arial" w:cs="Arial"/>
          <w:sz w:val="32"/>
          <w:szCs w:val="32"/>
        </w:rPr>
        <w:t>This is an update to let you know what:</w:t>
      </w:r>
    </w:p>
    <w:p w:rsidR="00F761F5" w:rsidRDefault="00F761F5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61F5" w:rsidRDefault="00713892" w:rsidP="004348D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-294982</wp:posOffset>
                </wp:positionH>
                <wp:positionV relativeFrom="paragraph">
                  <wp:posOffset>391062</wp:posOffset>
                </wp:positionV>
                <wp:extent cx="1744394" cy="1153551"/>
                <wp:effectExtent l="0" t="0" r="46355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4394" cy="1153551"/>
                          <a:chOff x="0" y="0"/>
                          <a:chExt cx="1744394" cy="1153551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857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Circular Arrow 20"/>
                        <wps:cNvSpPr/>
                        <wps:spPr>
                          <a:xfrm>
                            <a:off x="886265" y="98474"/>
                            <a:ext cx="858129" cy="1055077"/>
                          </a:xfrm>
                          <a:prstGeom prst="circular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D9CAB2" id="Group 23" o:spid="_x0000_s1026" style="position:absolute;margin-left:-23.25pt;margin-top:30.8pt;width:137.35pt;height:90.85pt;z-index:251712512" coordsize="17443,115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">
                <v:shape id="Picture 16" o:spid="_x0000_s1027" type="#_x0000_t75" style="position:absolute;width:11360;height:8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VL1vDAAAA2wAAAA8AAABkcnMvZG93bnJldi54bWxET01rwkAQvRf8D8sIvTUbLSRtdBNELPTg&#10;pVEovQ3ZMUmbnQ3ZbUz99V1B8DaP9znrYjKdGGlwrWUFiygGQVxZ3XKt4Hh4e3oB4Tyyxs4yKfgj&#10;B0U+e1hjpu2ZP2gsfS1CCLsMFTTe95mUrmrIoItsTxy4kx0M+gCHWuoBzyHcdHIZx4k02HJoaLCn&#10;bUPVT/lrFHx/uWSXpBafXz8Pl+U0dvt0u1DqcT5tViA8Tf4uvrnfdZifwPWXcIDM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VUvW8MAAADbAAAADwAAAAAAAAAAAAAAAACf&#10;AgAAZHJzL2Rvd25yZXYueG1sUEsFBgAAAAAEAAQA9wAAAI8DAAAAAA==&#10;">
                  <v:imagedata r:id="rId13" o:title=""/>
                  <v:path arrowok="t"/>
                </v:shape>
                <v:shape id="Circular Arrow 20" o:spid="_x0000_s1028" style="position:absolute;left:8862;top:984;width:8581;height:10551;visibility:visible;mso-wrap-style:square;v-text-anchor:middle" coordsize="858129,1055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qCy78A&#10;AADbAAAADwAAAGRycy9kb3ducmV2LnhtbERPy4rCMBTdC/5DuII7TdUZkWoUFUa7GvHxAZfm2lab&#10;m9BktP79ZCG4PJz3YtWaWjyo8ZVlBaNhAoI4t7riQsHl/DOYgfABWWNtmRS8yMNq2e0sMNX2yUd6&#10;nEIhYgj7FBWUIbhUSp+XZNAPrSOO3NU2BkOETSF1g88Ybmo5TpKpNFhxbCjR0bak/H76Mwq+de6+&#10;3GSyzg6/WSt3zu83N69Uv9eu5yACteEjfrszrWAc18cv8Q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ioLLvwAAANsAAAAPAAAAAAAAAAAAAAAAAJgCAABkcnMvZG93bnJl&#10;di54bWxQSwUGAAAAAAQABAD1AAAAhAMAAAAA&#10;" path="m53633,527539v,-229091,129823,-425382,308394,-466289c559005,16127,749380,174041,794734,420177r52718,-1l750863,527538,632919,420176r52556,c642996,230537,497918,121461,358036,173994,241600,217721,160900,362449,160900,527538r-107267,1xe" fillcolor="#5b9bd5 [3204]" strokecolor="#1f4d78 [1604]" strokeweight="1pt">
                  <v:stroke joinstyle="miter"/>
                  <v:path arrowok="t" o:connecttype="custom" o:connectlocs="53633,527539;362027,61250;794734,420177;847452,420176;750863,527538;632919,420176;685475,420176;358036,173994;160900,527538;53633,527539" o:connectangles="0,0,0,0,0,0,0,0,0,0"/>
                </v:shape>
              </v:group>
            </w:pict>
          </mc:Fallback>
        </mc:AlternateContent>
      </w:r>
      <w:r w:rsidR="00F761F5">
        <w:rPr>
          <w:rFonts w:ascii="Arial" w:hAnsi="Arial" w:cs="Arial"/>
          <w:sz w:val="32"/>
          <w:szCs w:val="32"/>
        </w:rPr>
        <w:t>has been happening</w:t>
      </w:r>
    </w:p>
    <w:p w:rsidR="00F761F5" w:rsidRDefault="00F761F5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761F5" w:rsidRDefault="00F761F5" w:rsidP="004348D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is going to happen next.</w:t>
      </w:r>
    </w:p>
    <w:p w:rsidR="00F761F5" w:rsidRPr="00F761F5" w:rsidRDefault="00F761F5" w:rsidP="004348D0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F761F5" w:rsidRDefault="00713892" w:rsidP="004348D0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drawing>
          <wp:anchor distT="0" distB="0" distL="114300" distR="114300" simplePos="0" relativeHeight="251707392" behindDoc="1" locked="0" layoutInCell="1" allowOverlap="1" wp14:anchorId="007CA06E" wp14:editId="48234206">
            <wp:simplePos x="0" y="0"/>
            <wp:positionH relativeFrom="margin">
              <wp:posOffset>-110490</wp:posOffset>
            </wp:positionH>
            <wp:positionV relativeFrom="paragraph">
              <wp:posOffset>356870</wp:posOffset>
            </wp:positionV>
            <wp:extent cx="1513205" cy="168021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acha slight smile W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1F5" w:rsidRDefault="00F761F5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F761F5" w:rsidRDefault="00F249F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update is from Sacha O’Dea</w:t>
      </w:r>
      <w:r w:rsidRPr="00F249F1">
        <w:rPr>
          <w:rFonts w:ascii="Arial" w:hAnsi="Arial" w:cs="Arial"/>
          <w:sz w:val="32"/>
          <w:szCs w:val="32"/>
        </w:rPr>
        <w:t xml:space="preserve"> </w:t>
      </w:r>
      <w:r w:rsidRPr="003F3BA8">
        <w:rPr>
          <w:rFonts w:ascii="Arial" w:hAnsi="Arial" w:cs="Arial"/>
          <w:sz w:val="32"/>
          <w:szCs w:val="32"/>
        </w:rPr>
        <w:t>from the Ministry of Health</w:t>
      </w:r>
      <w:r>
        <w:rPr>
          <w:rFonts w:ascii="Arial" w:hAnsi="Arial" w:cs="Arial"/>
          <w:sz w:val="32"/>
          <w:szCs w:val="32"/>
        </w:rPr>
        <w:t>.</w:t>
      </w:r>
    </w:p>
    <w:p w:rsidR="00F249F1" w:rsidRDefault="00F249F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249F1" w:rsidRDefault="002E5BF9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57920" behindDoc="1" locked="0" layoutInCell="1" allowOverlap="1">
            <wp:simplePos x="0" y="0"/>
            <wp:positionH relativeFrom="column">
              <wp:posOffset>-140237</wp:posOffset>
            </wp:positionH>
            <wp:positionV relativeFrom="paragraph">
              <wp:posOffset>424815</wp:posOffset>
            </wp:positionV>
            <wp:extent cx="1682162" cy="1195754"/>
            <wp:effectExtent l="0" t="0" r="0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ndshake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62" cy="1195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9F1" w:rsidRDefault="00F249F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Sacha </w:t>
      </w:r>
      <w:r w:rsidRPr="003F3BA8">
        <w:rPr>
          <w:rFonts w:ascii="Arial" w:hAnsi="Arial" w:cs="Arial"/>
          <w:sz w:val="32"/>
          <w:szCs w:val="32"/>
        </w:rPr>
        <w:t xml:space="preserve">is </w:t>
      </w:r>
      <w:r w:rsidR="0019285E">
        <w:rPr>
          <w:rFonts w:ascii="Arial" w:hAnsi="Arial" w:cs="Arial"/>
          <w:sz w:val="32"/>
          <w:szCs w:val="32"/>
        </w:rPr>
        <w:t>working with the disability community on this work</w:t>
      </w:r>
      <w:r w:rsidRPr="003F3BA8">
        <w:rPr>
          <w:rFonts w:ascii="Arial" w:hAnsi="Arial" w:cs="Arial"/>
          <w:sz w:val="32"/>
          <w:szCs w:val="32"/>
        </w:rPr>
        <w:t>.</w:t>
      </w: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583C251" wp14:editId="3AC29264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431165"/>
                <wp:effectExtent l="0" t="0" r="0" b="698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76F26" id="Rectangle 39" o:spid="_x0000_s1026" style="position:absolute;margin-left:0;margin-top:-8.85pt;width:527.05pt;height:33.95pt;z-index:-251637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5D76F8">
        <w:rPr>
          <w:rFonts w:ascii="Arial" w:hAnsi="Arial" w:cs="Arial"/>
          <w:b/>
          <w:sz w:val="32"/>
          <w:szCs w:val="32"/>
        </w:rPr>
        <w:t>Looking back</w:t>
      </w:r>
      <w:r w:rsidR="00203585">
        <w:rPr>
          <w:rFonts w:ascii="Arial" w:hAnsi="Arial" w:cs="Arial"/>
          <w:b/>
          <w:sz w:val="32"/>
          <w:szCs w:val="32"/>
        </w:rPr>
        <w:tab/>
      </w:r>
      <w:r w:rsidR="00203585">
        <w:rPr>
          <w:rFonts w:ascii="Arial" w:hAnsi="Arial" w:cs="Arial"/>
          <w:b/>
          <w:sz w:val="32"/>
          <w:szCs w:val="32"/>
        </w:rPr>
        <w:tab/>
      </w:r>
      <w:r w:rsidR="00203585">
        <w:rPr>
          <w:rFonts w:ascii="Arial" w:hAnsi="Arial" w:cs="Arial"/>
          <w:b/>
          <w:sz w:val="32"/>
          <w:szCs w:val="32"/>
        </w:rPr>
        <w:tab/>
      </w:r>
      <w:r w:rsidR="00203585">
        <w:rPr>
          <w:rFonts w:ascii="Arial" w:hAnsi="Arial" w:cs="Arial"/>
          <w:b/>
          <w:sz w:val="32"/>
          <w:szCs w:val="32"/>
        </w:rPr>
        <w:tab/>
      </w:r>
      <w:r w:rsidR="00203585">
        <w:rPr>
          <w:rFonts w:ascii="Arial" w:hAnsi="Arial" w:cs="Arial"/>
          <w:b/>
          <w:sz w:val="32"/>
          <w:szCs w:val="32"/>
        </w:rPr>
        <w:tab/>
      </w:r>
    </w:p>
    <w:p w:rsidR="00F45C8F" w:rsidRDefault="005A4DA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lang w:eastAsia="en-NZ"/>
        </w:rPr>
        <w:drawing>
          <wp:anchor distT="0" distB="0" distL="114300" distR="114300" simplePos="0" relativeHeight="251840512" behindDoc="1" locked="0" layoutInCell="1" allowOverlap="1" wp14:anchorId="7BE12D9A" wp14:editId="089F7A90">
            <wp:simplePos x="0" y="0"/>
            <wp:positionH relativeFrom="margin">
              <wp:posOffset>-338065</wp:posOffset>
            </wp:positionH>
            <wp:positionV relativeFrom="paragraph">
              <wp:posOffset>330298</wp:posOffset>
            </wp:positionV>
            <wp:extent cx="1324610" cy="1486535"/>
            <wp:effectExtent l="0" t="0" r="8890" b="0"/>
            <wp:wrapNone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Month_December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062" w:rsidRDefault="00096B9B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90688" behindDoc="1" locked="0" layoutInCell="1" allowOverlap="1">
            <wp:simplePos x="0" y="0"/>
            <wp:positionH relativeFrom="column">
              <wp:posOffset>997585</wp:posOffset>
            </wp:positionH>
            <wp:positionV relativeFrom="paragraph">
              <wp:posOffset>66138</wp:posOffset>
            </wp:positionV>
            <wp:extent cx="997020" cy="1336431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Social Worker Looking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020" cy="1336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062">
        <w:rPr>
          <w:rFonts w:ascii="Arial" w:hAnsi="Arial" w:cs="Arial"/>
          <w:sz w:val="32"/>
          <w:szCs w:val="32"/>
        </w:rPr>
        <w:t>It is the end of the year so we are looking back at what has been done.</w:t>
      </w:r>
    </w:p>
    <w:p w:rsidR="00906062" w:rsidRDefault="00906062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06062" w:rsidRDefault="00906062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E1BF2" w:rsidRDefault="005D76F8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Over the last 9 months:</w:t>
      </w:r>
    </w:p>
    <w:p w:rsidR="005D76F8" w:rsidRDefault="00205CD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-466699</wp:posOffset>
            </wp:positionH>
            <wp:positionV relativeFrom="paragraph">
              <wp:posOffset>407243</wp:posOffset>
            </wp:positionV>
            <wp:extent cx="2376380" cy="1082351"/>
            <wp:effectExtent l="0" t="0" r="5080" b="3810"/>
            <wp:wrapNone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142A885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380" cy="1082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6F8" w:rsidRDefault="005D76F8" w:rsidP="005D76F8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spent 3 months working with a co-design group on a plan for the new disability support system</w:t>
      </w:r>
    </w:p>
    <w:p w:rsidR="005D76F8" w:rsidRDefault="00205CD1" w:rsidP="005D76F8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43584" behindDoc="1" locked="0" layoutInCell="1" allowOverlap="1" wp14:anchorId="32DE7C68" wp14:editId="1C5772DB">
            <wp:simplePos x="0" y="0"/>
            <wp:positionH relativeFrom="margin">
              <wp:posOffset>-335902</wp:posOffset>
            </wp:positionH>
            <wp:positionV relativeFrom="paragraph">
              <wp:posOffset>449580</wp:posOffset>
            </wp:positionV>
            <wp:extent cx="2115257" cy="1306285"/>
            <wp:effectExtent l="0" t="0" r="0" b="825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ocial-worker-gives-papers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257" cy="130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6F8" w:rsidRPr="005D76F8" w:rsidRDefault="005D76F8" w:rsidP="005D76F8">
      <w:pPr>
        <w:spacing w:line="360" w:lineRule="auto"/>
        <w:rPr>
          <w:rFonts w:ascii="Arial" w:hAnsi="Arial" w:cs="Arial"/>
          <w:sz w:val="32"/>
          <w:szCs w:val="32"/>
        </w:rPr>
      </w:pPr>
    </w:p>
    <w:p w:rsidR="005D76F8" w:rsidRPr="005D76F8" w:rsidRDefault="005D76F8" w:rsidP="005D76F8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showed the new plan to </w:t>
      </w:r>
      <w:r>
        <w:rPr>
          <w:rFonts w:ascii="Arial" w:hAnsi="Arial" w:cs="Arial"/>
          <w:b/>
          <w:sz w:val="32"/>
          <w:szCs w:val="32"/>
        </w:rPr>
        <w:t>Cabinet</w:t>
      </w:r>
      <w:r w:rsidR="004523F0">
        <w:rPr>
          <w:rFonts w:ascii="Arial" w:hAnsi="Arial" w:cs="Arial"/>
          <w:sz w:val="32"/>
          <w:szCs w:val="32"/>
        </w:rPr>
        <w:t>.</w:t>
      </w:r>
    </w:p>
    <w:p w:rsidR="005D76F8" w:rsidRDefault="005D76F8" w:rsidP="005D76F8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D76F8" w:rsidRDefault="005D76F8" w:rsidP="005D76F8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00CD7DBC" wp14:editId="665D4CD1">
                <wp:simplePos x="0" y="0"/>
                <wp:positionH relativeFrom="margin">
                  <wp:posOffset>2332653</wp:posOffset>
                </wp:positionH>
                <wp:positionV relativeFrom="paragraph">
                  <wp:posOffset>235002</wp:posOffset>
                </wp:positionV>
                <wp:extent cx="3694923" cy="889000"/>
                <wp:effectExtent l="0" t="0" r="1270" b="63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4923" cy="889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9E604" id="Rectangle 26" o:spid="_x0000_s1026" style="position:absolute;margin-left:183.65pt;margin-top:18.5pt;width:290.95pt;height:70pt;z-index:-25149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" fillcolor="#bdd6ee [1300]" stroked="f" strokeweight="1pt">
                <w10:wrap anchorx="margin"/>
              </v:rect>
            </w:pict>
          </mc:Fallback>
        </mc:AlternateContent>
      </w:r>
      <w:r>
        <w:rPr>
          <w:b/>
          <w:noProof/>
          <w:lang w:eastAsia="en-NZ"/>
        </w:rPr>
        <w:drawing>
          <wp:anchor distT="0" distB="0" distL="114300" distR="114300" simplePos="0" relativeHeight="251825152" behindDoc="1" locked="0" layoutInCell="1" allowOverlap="1" wp14:anchorId="2458DE9F" wp14:editId="00613FE6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1717675" cy="11430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eehive_ NZ government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6F8" w:rsidRPr="001D716A" w:rsidRDefault="005D76F8" w:rsidP="005D76F8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1D716A">
        <w:rPr>
          <w:rFonts w:ascii="Arial" w:hAnsi="Arial" w:cs="Arial"/>
          <w:b/>
          <w:sz w:val="32"/>
          <w:szCs w:val="32"/>
        </w:rPr>
        <w:t>Cabinet</w:t>
      </w:r>
      <w:r w:rsidRPr="001D716A">
        <w:rPr>
          <w:rFonts w:ascii="Arial" w:hAnsi="Arial" w:cs="Arial"/>
          <w:sz w:val="32"/>
          <w:szCs w:val="32"/>
        </w:rPr>
        <w:t xml:space="preserve"> is a group of senior Government </w:t>
      </w:r>
      <w:r>
        <w:rPr>
          <w:rFonts w:ascii="Arial" w:hAnsi="Arial" w:cs="Arial"/>
          <w:sz w:val="32"/>
          <w:szCs w:val="32"/>
        </w:rPr>
        <w:t>Ministers.</w:t>
      </w:r>
    </w:p>
    <w:p w:rsidR="005D76F8" w:rsidRDefault="005D76F8" w:rsidP="005D76F8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D76F8" w:rsidRDefault="005D76F8" w:rsidP="005D76F8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06062" w:rsidRPr="00906062" w:rsidRDefault="005427CC" w:rsidP="00AA364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58944" behindDoc="1" locked="0" layoutInCell="1" allowOverlap="1">
            <wp:simplePos x="0" y="0"/>
            <wp:positionH relativeFrom="column">
              <wp:posOffset>-140677</wp:posOffset>
            </wp:positionH>
            <wp:positionV relativeFrom="paragraph">
              <wp:posOffset>0</wp:posOffset>
            </wp:positionV>
            <wp:extent cx="1392702" cy="13927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nked groups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702" cy="1392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6F8">
        <w:rPr>
          <w:rFonts w:ascii="Arial" w:hAnsi="Arial" w:cs="Arial"/>
          <w:sz w:val="32"/>
          <w:szCs w:val="32"/>
        </w:rPr>
        <w:t xml:space="preserve">We </w:t>
      </w:r>
      <w:r w:rsidR="00AA3644">
        <w:rPr>
          <w:rFonts w:ascii="Arial" w:hAnsi="Arial" w:cs="Arial"/>
          <w:sz w:val="32"/>
          <w:szCs w:val="32"/>
        </w:rPr>
        <w:t xml:space="preserve">have </w:t>
      </w:r>
      <w:r w:rsidR="005D76F8">
        <w:rPr>
          <w:rFonts w:ascii="Arial" w:hAnsi="Arial" w:cs="Arial"/>
          <w:sz w:val="32"/>
          <w:szCs w:val="32"/>
        </w:rPr>
        <w:t>also</w:t>
      </w:r>
      <w:r w:rsidR="00AA3644">
        <w:rPr>
          <w:rFonts w:ascii="Arial" w:hAnsi="Arial" w:cs="Arial"/>
          <w:sz w:val="32"/>
          <w:szCs w:val="32"/>
        </w:rPr>
        <w:t xml:space="preserve"> been working</w:t>
      </w:r>
      <w:r w:rsidR="00906062" w:rsidRPr="00906062">
        <w:rPr>
          <w:rFonts w:ascii="Arial" w:hAnsi="Arial" w:cs="Arial"/>
          <w:sz w:val="32"/>
          <w:szCs w:val="32"/>
        </w:rPr>
        <w:t xml:space="preserve"> with more than 20 </w:t>
      </w:r>
      <w:r w:rsidR="00906062" w:rsidRPr="00775CD0">
        <w:rPr>
          <w:rFonts w:ascii="Arial" w:hAnsi="Arial" w:cs="Arial"/>
          <w:b/>
          <w:sz w:val="32"/>
          <w:szCs w:val="32"/>
        </w:rPr>
        <w:t>working groups</w:t>
      </w:r>
      <w:r w:rsidR="00AA3644">
        <w:rPr>
          <w:rFonts w:ascii="Arial" w:hAnsi="Arial" w:cs="Arial"/>
          <w:sz w:val="32"/>
          <w:szCs w:val="32"/>
        </w:rPr>
        <w:t>.</w:t>
      </w:r>
    </w:p>
    <w:p w:rsidR="00906062" w:rsidRDefault="00906062" w:rsidP="009060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75CD0" w:rsidRDefault="00775CD0" w:rsidP="009060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06062" w:rsidRDefault="00906062" w:rsidP="00906062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29248" behindDoc="0" locked="0" layoutInCell="1" allowOverlap="1" wp14:anchorId="4DEF3CA2" wp14:editId="6DF5E0B3">
            <wp:simplePos x="0" y="0"/>
            <wp:positionH relativeFrom="margin">
              <wp:posOffset>-112542</wp:posOffset>
            </wp:positionH>
            <wp:positionV relativeFrom="paragraph">
              <wp:posOffset>239346</wp:posOffset>
            </wp:positionV>
            <wp:extent cx="1429434" cy="1429434"/>
            <wp:effectExtent l="0" t="0" r="0" b="0"/>
            <wp:wrapNone/>
            <wp:docPr id="229" name="Picture 229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34" cy="142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0CBA28AB" wp14:editId="5CB6E27D">
                <wp:simplePos x="0" y="0"/>
                <wp:positionH relativeFrom="margin">
                  <wp:posOffset>2305050</wp:posOffset>
                </wp:positionH>
                <wp:positionV relativeFrom="paragraph">
                  <wp:posOffset>122555</wp:posOffset>
                </wp:positionV>
                <wp:extent cx="3593432" cy="1704975"/>
                <wp:effectExtent l="0" t="0" r="7620" b="952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3432" cy="1704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9D316" id="Rectangle 33" o:spid="_x0000_s1026" style="position:absolute;margin-left:181.5pt;margin-top:9.65pt;width:282.95pt;height:134.25pt;z-index:-25148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906062" w:rsidRDefault="00906062" w:rsidP="00906062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 w:rsidRPr="00203585">
        <w:rPr>
          <w:rFonts w:ascii="Arial" w:hAnsi="Arial" w:cs="Arial"/>
          <w:noProof/>
          <w:sz w:val="32"/>
          <w:lang w:eastAsia="en-NZ"/>
        </w:rPr>
        <w:t xml:space="preserve">People on </w:t>
      </w:r>
      <w:r w:rsidRPr="00775CD0">
        <w:rPr>
          <w:rFonts w:ascii="Arial" w:hAnsi="Arial" w:cs="Arial"/>
          <w:b/>
          <w:noProof/>
          <w:sz w:val="32"/>
          <w:lang w:eastAsia="en-NZ"/>
        </w:rPr>
        <w:t>working groups</w:t>
      </w:r>
      <w:r w:rsidRPr="00203585">
        <w:rPr>
          <w:rFonts w:ascii="Arial" w:hAnsi="Arial" w:cs="Arial"/>
          <w:noProof/>
          <w:sz w:val="32"/>
          <w:lang w:eastAsia="en-NZ"/>
        </w:rPr>
        <w:t xml:space="preserve"> get together </w:t>
      </w:r>
      <w:r>
        <w:rPr>
          <w:rFonts w:ascii="Arial" w:hAnsi="Arial" w:cs="Arial"/>
          <w:noProof/>
          <w:sz w:val="32"/>
          <w:lang w:eastAsia="en-NZ"/>
        </w:rPr>
        <w:t>in meetings t</w:t>
      </w:r>
      <w:r w:rsidRPr="00203585">
        <w:rPr>
          <w:rFonts w:ascii="Arial" w:hAnsi="Arial" w:cs="Arial"/>
          <w:noProof/>
          <w:sz w:val="32"/>
          <w:lang w:eastAsia="en-NZ"/>
        </w:rPr>
        <w:t>o see if the new disability support system will work well.</w:t>
      </w:r>
    </w:p>
    <w:p w:rsidR="00AA3644" w:rsidRDefault="00AA3644" w:rsidP="00AA3644">
      <w:pPr>
        <w:spacing w:line="360" w:lineRule="auto"/>
        <w:rPr>
          <w:rFonts w:ascii="Arial" w:hAnsi="Arial" w:cs="Arial"/>
          <w:sz w:val="32"/>
          <w:szCs w:val="32"/>
        </w:rPr>
      </w:pPr>
    </w:p>
    <w:p w:rsidR="00775CD0" w:rsidRPr="00AA3644" w:rsidRDefault="00775CD0" w:rsidP="00AA3644">
      <w:pPr>
        <w:spacing w:line="360" w:lineRule="auto"/>
        <w:rPr>
          <w:rFonts w:ascii="Arial" w:hAnsi="Arial" w:cs="Arial"/>
          <w:sz w:val="32"/>
          <w:szCs w:val="32"/>
        </w:rPr>
      </w:pPr>
    </w:p>
    <w:p w:rsidR="000462F1" w:rsidRPr="000462F1" w:rsidRDefault="000462F1" w:rsidP="000462F1">
      <w:pPr>
        <w:spacing w:line="360" w:lineRule="auto"/>
        <w:rPr>
          <w:rFonts w:ascii="Arial" w:hAnsi="Arial" w:cs="Arial"/>
          <w:sz w:val="32"/>
          <w:szCs w:val="32"/>
        </w:rPr>
      </w:pPr>
    </w:p>
    <w:p w:rsidR="007731EE" w:rsidRDefault="007731E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7731EE" w:rsidRDefault="007731EE" w:rsidP="007731EE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00DCA5B2" wp14:editId="2BCD3E56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431165"/>
                <wp:effectExtent l="0" t="0" r="0" b="6985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BA001" id="Rectangle 241" o:spid="_x0000_s1026" style="position:absolute;margin-left:0;margin-top:-8.85pt;width:527.05pt;height:33.95pt;z-index:-251470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 xml:space="preserve">What are </w:t>
      </w:r>
      <w:r w:rsidR="00F62527">
        <w:rPr>
          <w:rFonts w:ascii="Arial" w:hAnsi="Arial" w:cs="Arial"/>
          <w:b/>
          <w:sz w:val="32"/>
          <w:szCs w:val="32"/>
        </w:rPr>
        <w:t xml:space="preserve">we </w:t>
      </w:r>
      <w:r>
        <w:rPr>
          <w:rFonts w:ascii="Arial" w:hAnsi="Arial" w:cs="Arial"/>
          <w:b/>
          <w:sz w:val="32"/>
          <w:szCs w:val="32"/>
        </w:rPr>
        <w:t>working on now</w:t>
      </w:r>
      <w:r w:rsidR="00F62527">
        <w:rPr>
          <w:rFonts w:ascii="Arial" w:hAnsi="Arial" w:cs="Arial"/>
          <w:b/>
          <w:sz w:val="32"/>
          <w:szCs w:val="32"/>
        </w:rPr>
        <w:t>?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:rsidR="007731EE" w:rsidRDefault="005427CC" w:rsidP="00AA364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599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433998</wp:posOffset>
            </wp:positionV>
            <wp:extent cx="1641513" cy="1477107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ecklist 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513" cy="1477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644" w:rsidRDefault="00775CD0" w:rsidP="00AA364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At the moment we are trying to get all of the work done by the working groups ready to be tested by </w:t>
      </w:r>
      <w:r>
        <w:rPr>
          <w:rFonts w:ascii="Arial" w:hAnsi="Arial" w:cs="Arial"/>
          <w:b/>
          <w:sz w:val="32"/>
          <w:szCs w:val="32"/>
        </w:rPr>
        <w:t>virtual testing groups</w:t>
      </w:r>
      <w:r w:rsidRPr="00775CD0">
        <w:rPr>
          <w:rFonts w:ascii="Arial" w:hAnsi="Arial" w:cs="Arial"/>
          <w:sz w:val="32"/>
          <w:szCs w:val="32"/>
        </w:rPr>
        <w:t>.</w:t>
      </w:r>
    </w:p>
    <w:p w:rsidR="00775CD0" w:rsidRDefault="00775CD0" w:rsidP="00AA364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75CD0" w:rsidRDefault="00775CD0" w:rsidP="00775CD0">
      <w:r>
        <w:rPr>
          <w:noProof/>
          <w:lang w:eastAsia="en-NZ"/>
        </w:rPr>
        <w:drawing>
          <wp:anchor distT="0" distB="0" distL="114300" distR="114300" simplePos="0" relativeHeight="251831296" behindDoc="0" locked="0" layoutInCell="1" allowOverlap="1" wp14:anchorId="54C23D03" wp14:editId="3AAB8571">
            <wp:simplePos x="0" y="0"/>
            <wp:positionH relativeFrom="margin">
              <wp:posOffset>-203200</wp:posOffset>
            </wp:positionH>
            <wp:positionV relativeFrom="paragraph">
              <wp:posOffset>307120</wp:posOffset>
            </wp:positionV>
            <wp:extent cx="1866900" cy="1866900"/>
            <wp:effectExtent l="0" t="0" r="0" b="0"/>
            <wp:wrapNone/>
            <wp:docPr id="230" name="Picture 230" descr="https://cdn.shopify.com/s/files/1/0606/1553/products/Computer-2_large.png?v=141785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Computer-2_large.png?v=141785716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5CD0" w:rsidRDefault="00775CD0" w:rsidP="00775C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39270420" wp14:editId="28D60C34">
                <wp:simplePos x="0" y="0"/>
                <wp:positionH relativeFrom="margin">
                  <wp:posOffset>2332653</wp:posOffset>
                </wp:positionH>
                <wp:positionV relativeFrom="paragraph">
                  <wp:posOffset>139220</wp:posOffset>
                </wp:positionV>
                <wp:extent cx="3576788" cy="3135085"/>
                <wp:effectExtent l="0" t="0" r="5080" b="82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6788" cy="31350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23788" id="Rectangle 2" o:spid="_x0000_s1026" style="position:absolute;margin-left:183.65pt;margin-top:10.95pt;width:281.65pt;height:246.85pt;z-index:-251484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" fillcolor="#bdd6ee [1300]" stroked="f" strokeweight="1pt">
                <w10:wrap anchorx="margin"/>
              </v:rect>
            </w:pict>
          </mc:Fallback>
        </mc:AlternateContent>
      </w:r>
    </w:p>
    <w:p w:rsidR="00054883" w:rsidRDefault="00775CD0" w:rsidP="00054883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 w:rsidRPr="00203585">
        <w:rPr>
          <w:rFonts w:ascii="Arial" w:hAnsi="Arial" w:cs="Arial"/>
          <w:noProof/>
          <w:sz w:val="32"/>
          <w:lang w:eastAsia="en-NZ"/>
        </w:rPr>
        <w:t xml:space="preserve">People on </w:t>
      </w:r>
      <w:r w:rsidRPr="00E87037">
        <w:rPr>
          <w:rFonts w:ascii="Arial" w:hAnsi="Arial" w:cs="Arial"/>
          <w:b/>
          <w:noProof/>
          <w:sz w:val="32"/>
          <w:lang w:eastAsia="en-NZ"/>
        </w:rPr>
        <w:t>virtual testing groups</w:t>
      </w:r>
      <w:r w:rsidRPr="00203585">
        <w:rPr>
          <w:rFonts w:ascii="Arial" w:hAnsi="Arial" w:cs="Arial"/>
          <w:noProof/>
          <w:sz w:val="32"/>
          <w:lang w:eastAsia="en-NZ"/>
        </w:rPr>
        <w:t xml:space="preserve"> will use </w:t>
      </w:r>
      <w:r>
        <w:rPr>
          <w:rFonts w:ascii="Arial" w:hAnsi="Arial" w:cs="Arial"/>
          <w:b/>
          <w:noProof/>
          <w:sz w:val="32"/>
          <w:lang w:eastAsia="en-NZ"/>
        </w:rPr>
        <w:t>online</w:t>
      </w:r>
      <w:r w:rsidRPr="00203585">
        <w:rPr>
          <w:rFonts w:ascii="Arial" w:hAnsi="Arial" w:cs="Arial"/>
          <w:b/>
          <w:noProof/>
          <w:sz w:val="32"/>
          <w:lang w:eastAsia="en-NZ"/>
        </w:rPr>
        <w:t xml:space="preserve"> tools</w:t>
      </w:r>
      <w:r w:rsidRPr="00203585">
        <w:rPr>
          <w:rFonts w:ascii="Arial" w:hAnsi="Arial" w:cs="Arial"/>
          <w:noProof/>
          <w:sz w:val="32"/>
          <w:lang w:eastAsia="en-NZ"/>
        </w:rPr>
        <w:t xml:space="preserve"> to see if the new disability support system will work </w:t>
      </w:r>
      <w:r w:rsidR="00054883">
        <w:rPr>
          <w:rFonts w:ascii="Arial" w:hAnsi="Arial" w:cs="Arial"/>
          <w:noProof/>
          <w:sz w:val="32"/>
          <w:lang w:eastAsia="en-NZ"/>
        </w:rPr>
        <w:t>well.</w:t>
      </w:r>
    </w:p>
    <w:p w:rsidR="007731EE" w:rsidRDefault="007731EE" w:rsidP="00054883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7731EE" w:rsidRDefault="007731EE" w:rsidP="00054883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054883" w:rsidRDefault="00054883" w:rsidP="00054883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-37542</wp:posOffset>
            </wp:positionH>
            <wp:positionV relativeFrom="paragraph">
              <wp:posOffset>18428</wp:posOffset>
            </wp:positionV>
            <wp:extent cx="1866123" cy="646531"/>
            <wp:effectExtent l="0" t="0" r="1270" b="1270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facebook logo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123" cy="646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285E">
        <w:rPr>
          <w:rFonts w:ascii="Arial" w:hAnsi="Arial" w:cs="Arial"/>
          <w:b/>
          <w:noProof/>
          <w:sz w:val="32"/>
          <w:lang w:eastAsia="en-NZ"/>
        </w:rPr>
        <w:t>Online</w:t>
      </w:r>
      <w:r w:rsidRPr="001577B3">
        <w:rPr>
          <w:rFonts w:ascii="Arial" w:hAnsi="Arial" w:cs="Arial"/>
          <w:b/>
          <w:noProof/>
          <w:sz w:val="32"/>
          <w:lang w:eastAsia="en-NZ"/>
        </w:rPr>
        <w:t xml:space="preserve"> tools</w:t>
      </w: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t xml:space="preserve"> </w:t>
      </w:r>
      <w:r w:rsidRPr="00162F77">
        <w:rPr>
          <w:rFonts w:ascii="Arial" w:hAnsi="Arial" w:cs="Arial"/>
          <w:noProof/>
          <w:sz w:val="32"/>
          <w:szCs w:val="32"/>
          <w:lang w:eastAsia="en-NZ"/>
        </w:rPr>
        <w:t>are things like</w:t>
      </w:r>
      <w:r>
        <w:rPr>
          <w:rFonts w:ascii="Arial" w:hAnsi="Arial" w:cs="Arial"/>
          <w:b/>
          <w:noProof/>
          <w:sz w:val="32"/>
          <w:szCs w:val="32"/>
          <w:lang w:eastAsia="en-NZ"/>
        </w:rPr>
        <w:t xml:space="preserve"> </w:t>
      </w:r>
      <w:r w:rsidRPr="0019285E">
        <w:rPr>
          <w:rFonts w:ascii="Arial" w:hAnsi="Arial" w:cs="Arial"/>
          <w:noProof/>
          <w:sz w:val="32"/>
          <w:szCs w:val="32"/>
          <w:lang w:eastAsia="en-NZ"/>
        </w:rPr>
        <w:t>e</w:t>
      </w:r>
      <w:r w:rsidRPr="0019285E">
        <w:rPr>
          <w:rFonts w:ascii="Arial" w:hAnsi="Arial" w:cs="Arial"/>
          <w:noProof/>
          <w:sz w:val="32"/>
          <w:lang w:eastAsia="en-NZ"/>
        </w:rPr>
        <w:t>m</w:t>
      </w:r>
      <w:r w:rsidRPr="00203585">
        <w:rPr>
          <w:rFonts w:ascii="Arial" w:hAnsi="Arial" w:cs="Arial"/>
          <w:noProof/>
          <w:sz w:val="32"/>
          <w:lang w:eastAsia="en-NZ"/>
        </w:rPr>
        <w:t>ail and Facebook</w:t>
      </w:r>
      <w:r w:rsidRPr="001577B3">
        <w:rPr>
          <w:rFonts w:ascii="Arial" w:hAnsi="Arial" w:cs="Arial"/>
          <w:noProof/>
          <w:sz w:val="32"/>
          <w:lang w:eastAsia="en-NZ"/>
        </w:rPr>
        <w:t>.</w:t>
      </w:r>
    </w:p>
    <w:p w:rsidR="00054883" w:rsidRDefault="00054883" w:rsidP="00054883">
      <w:pPr>
        <w:spacing w:line="360" w:lineRule="auto"/>
        <w:rPr>
          <w:rFonts w:ascii="Arial" w:hAnsi="Arial" w:cs="Arial"/>
          <w:noProof/>
          <w:sz w:val="32"/>
          <w:lang w:eastAsia="en-NZ"/>
        </w:rPr>
      </w:pPr>
    </w:p>
    <w:p w:rsidR="00911888" w:rsidRPr="00911888" w:rsidRDefault="00911888" w:rsidP="00911888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</w:p>
    <w:p w:rsidR="00775CD0" w:rsidRPr="00775CD0" w:rsidRDefault="00775CD0" w:rsidP="00AA364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4883" w:rsidRDefault="007731EE" w:rsidP="0005488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 w:rsidRPr="0019285E">
        <w:rPr>
          <w:rFonts w:ascii="Arial" w:hAnsi="Arial" w:cs="Arial"/>
          <w:b/>
          <w:noProof/>
          <w:sz w:val="32"/>
          <w:lang w:eastAsia="en-NZ"/>
        </w:rPr>
        <w:drawing>
          <wp:anchor distT="0" distB="0" distL="114300" distR="114300" simplePos="0" relativeHeight="251836416" behindDoc="0" locked="0" layoutInCell="1" allowOverlap="1" wp14:anchorId="3C320F6E" wp14:editId="6786C0A1">
            <wp:simplePos x="0" y="0"/>
            <wp:positionH relativeFrom="margin">
              <wp:posOffset>73660</wp:posOffset>
            </wp:positionH>
            <wp:positionV relativeFrom="paragraph">
              <wp:posOffset>-201541</wp:posOffset>
            </wp:positionV>
            <wp:extent cx="1371600" cy="1371600"/>
            <wp:effectExtent l="0" t="0" r="0" b="0"/>
            <wp:wrapNone/>
            <wp:docPr id="15" name="Picture 15" descr="https://cdn.shopify.com/s/files/1/0606/1553/products/Email_large.png?v=1417857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Email_large.png?v=141785718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883">
        <w:rPr>
          <w:rFonts w:ascii="Arial" w:hAnsi="Arial" w:cs="Arial"/>
          <w:noProof/>
          <w:sz w:val="32"/>
          <w:lang w:eastAsia="en-NZ"/>
        </w:rPr>
        <w:t>I</w:t>
      </w:r>
      <w:r w:rsidR="00EE20CF">
        <w:rPr>
          <w:rFonts w:ascii="Arial" w:hAnsi="Arial" w:cs="Arial"/>
          <w:noProof/>
          <w:sz w:val="32"/>
          <w:lang w:eastAsia="en-NZ"/>
        </w:rPr>
        <w:t xml:space="preserve">f you want to take part in the </w:t>
      </w:r>
      <w:r w:rsidR="00EE20CF">
        <w:rPr>
          <w:rFonts w:ascii="Arial" w:hAnsi="Arial" w:cs="Arial"/>
          <w:b/>
          <w:noProof/>
          <w:sz w:val="32"/>
          <w:lang w:eastAsia="en-NZ"/>
        </w:rPr>
        <w:t>virtual testing</w:t>
      </w:r>
      <w:r w:rsidR="00054883">
        <w:rPr>
          <w:rFonts w:ascii="Arial" w:hAnsi="Arial" w:cs="Arial"/>
          <w:noProof/>
          <w:sz w:val="32"/>
          <w:lang w:eastAsia="en-NZ"/>
        </w:rPr>
        <w:t xml:space="preserve"> </w:t>
      </w:r>
      <w:r w:rsidR="00054883" w:rsidRPr="00EE20CF">
        <w:rPr>
          <w:rFonts w:ascii="Arial" w:hAnsi="Arial" w:cs="Arial"/>
          <w:b/>
          <w:noProof/>
          <w:sz w:val="32"/>
          <w:lang w:eastAsia="en-NZ"/>
        </w:rPr>
        <w:t>groups</w:t>
      </w:r>
      <w:r w:rsidR="00054883">
        <w:rPr>
          <w:rFonts w:ascii="Arial" w:hAnsi="Arial" w:cs="Arial"/>
          <w:noProof/>
          <w:sz w:val="32"/>
          <w:lang w:eastAsia="en-NZ"/>
        </w:rPr>
        <w:t xml:space="preserve"> you can email us on:</w:t>
      </w:r>
    </w:p>
    <w:p w:rsidR="00054883" w:rsidRDefault="00054883" w:rsidP="00054883">
      <w:pPr>
        <w:spacing w:line="360" w:lineRule="auto"/>
        <w:ind w:left="3600"/>
        <w:rPr>
          <w:rFonts w:ascii="Arial" w:hAnsi="Arial" w:cs="Arial"/>
          <w:b/>
          <w:noProof/>
          <w:sz w:val="32"/>
          <w:lang w:eastAsia="en-NZ"/>
        </w:rPr>
      </w:pPr>
      <w:r w:rsidRPr="00837184">
        <w:rPr>
          <w:rFonts w:ascii="Arial" w:hAnsi="Arial" w:cs="Arial"/>
          <w:b/>
          <w:noProof/>
          <w:sz w:val="32"/>
          <w:lang w:eastAsia="en-NZ"/>
        </w:rPr>
        <w:t>STfeedback@moh.govt.nz</w:t>
      </w:r>
    </w:p>
    <w:p w:rsidR="00E87037" w:rsidRDefault="00E87037" w:rsidP="00E87037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1EA07D24" wp14:editId="0DED9470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431165"/>
                <wp:effectExtent l="0" t="0" r="0" b="6985"/>
                <wp:wrapNone/>
                <wp:docPr id="244" name="Rectangle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15E2D" id="Rectangle 244" o:spid="_x0000_s1026" style="position:absolute;margin-left:0;margin-top:-8.85pt;width:527.05pt;height:33.95pt;z-index:-251465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What is coming up</w:t>
      </w:r>
      <w:r w:rsidR="00F62527">
        <w:rPr>
          <w:rFonts w:ascii="Arial" w:hAnsi="Arial" w:cs="Arial"/>
          <w:b/>
          <w:sz w:val="32"/>
          <w:szCs w:val="32"/>
        </w:rPr>
        <w:t>?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:rsidR="00E87037" w:rsidRDefault="005427CC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2016" behindDoc="1" locked="0" layoutInCell="1" allowOverlap="1">
            <wp:simplePos x="0" y="0"/>
            <wp:positionH relativeFrom="margin">
              <wp:posOffset>520065</wp:posOffset>
            </wp:positionH>
            <wp:positionV relativeFrom="paragraph">
              <wp:posOffset>429797</wp:posOffset>
            </wp:positionV>
            <wp:extent cx="506095" cy="506095"/>
            <wp:effectExtent l="0" t="0" r="8255" b="825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Year-2018_grande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9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0992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191037</wp:posOffset>
            </wp:positionV>
            <wp:extent cx="1280160" cy="1659562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hinking-bubble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659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037" w:rsidRDefault="00D423C7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am already thinking about what we need to work on in 2018.</w:t>
      </w:r>
    </w:p>
    <w:p w:rsidR="00D423C7" w:rsidRDefault="00D423C7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423C7" w:rsidRDefault="005427CC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4064" behindDoc="1" locked="0" layoutInCell="1" allowOverlap="1" wp14:anchorId="61ECCD15" wp14:editId="5484819C">
            <wp:simplePos x="0" y="0"/>
            <wp:positionH relativeFrom="column">
              <wp:posOffset>-238906</wp:posOffset>
            </wp:positionH>
            <wp:positionV relativeFrom="paragraph">
              <wp:posOffset>297278</wp:posOffset>
            </wp:positionV>
            <wp:extent cx="1392702" cy="1392702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nked groups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702" cy="1392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956" w:rsidRDefault="00810956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are going to start 6 new working groups.</w:t>
      </w:r>
    </w:p>
    <w:p w:rsidR="00810956" w:rsidRDefault="00810956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0956" w:rsidRDefault="00810956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0956" w:rsidRDefault="005427CC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5088" behindDoc="1" locked="0" layoutInCell="1" allowOverlap="1">
            <wp:simplePos x="0" y="0"/>
            <wp:positionH relativeFrom="column">
              <wp:posOffset>-239395</wp:posOffset>
            </wp:positionH>
            <wp:positionV relativeFrom="paragraph">
              <wp:posOffset>618490</wp:posOffset>
            </wp:positionV>
            <wp:extent cx="1659255" cy="1294130"/>
            <wp:effectExtent l="0" t="0" r="0" b="127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ultural greeting Maori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956">
        <w:rPr>
          <w:rFonts w:ascii="Arial" w:hAnsi="Arial" w:cs="Arial"/>
          <w:sz w:val="32"/>
          <w:szCs w:val="32"/>
        </w:rPr>
        <w:t>1 of the new working</w:t>
      </w:r>
      <w:r w:rsidR="0092375F">
        <w:rPr>
          <w:rFonts w:ascii="Arial" w:hAnsi="Arial" w:cs="Arial"/>
          <w:sz w:val="32"/>
          <w:szCs w:val="32"/>
        </w:rPr>
        <w:t xml:space="preserve"> groups is the W</w:t>
      </w:r>
      <w:r w:rsidR="00810956">
        <w:rPr>
          <w:rFonts w:ascii="Arial" w:hAnsi="Arial" w:cs="Arial"/>
          <w:sz w:val="32"/>
          <w:szCs w:val="32"/>
        </w:rPr>
        <w:t>hā</w:t>
      </w:r>
      <w:r w:rsidR="0092375F">
        <w:rPr>
          <w:rFonts w:ascii="Arial" w:hAnsi="Arial" w:cs="Arial"/>
          <w:sz w:val="32"/>
          <w:szCs w:val="32"/>
        </w:rPr>
        <w:t>nau O</w:t>
      </w:r>
      <w:r w:rsidR="00810956">
        <w:rPr>
          <w:rFonts w:ascii="Arial" w:hAnsi="Arial" w:cs="Arial"/>
          <w:sz w:val="32"/>
          <w:szCs w:val="32"/>
        </w:rPr>
        <w:t>ra group.</w:t>
      </w:r>
    </w:p>
    <w:p w:rsidR="0092375F" w:rsidRDefault="0092375F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2375F" w:rsidRDefault="0092375F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2375F" w:rsidRDefault="005427CC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994654</wp:posOffset>
            </wp:positionV>
            <wp:extent cx="1032256" cy="128016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thumbs-up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256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75F">
        <w:rPr>
          <w:rFonts w:ascii="Arial" w:hAnsi="Arial" w:cs="Arial"/>
          <w:sz w:val="32"/>
          <w:szCs w:val="32"/>
        </w:rPr>
        <w:t>We have been doing some other work on getting things right fo</w:t>
      </w:r>
      <w:r w:rsidR="006127D3">
        <w:rPr>
          <w:rFonts w:ascii="Arial" w:hAnsi="Arial" w:cs="Arial"/>
          <w:sz w:val="32"/>
          <w:szCs w:val="32"/>
        </w:rPr>
        <w:t>r Māori in MidCentral</w:t>
      </w:r>
      <w:r w:rsidR="0092375F">
        <w:rPr>
          <w:rFonts w:ascii="Arial" w:hAnsi="Arial" w:cs="Arial"/>
          <w:sz w:val="32"/>
          <w:szCs w:val="32"/>
        </w:rPr>
        <w:t>.</w:t>
      </w:r>
    </w:p>
    <w:p w:rsidR="0092375F" w:rsidRDefault="0092375F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2375F" w:rsidRDefault="0092375F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2375F" w:rsidRDefault="0092375F" w:rsidP="008109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wanted to do this work first before this working group started.</w:t>
      </w:r>
    </w:p>
    <w:p w:rsidR="00D423C7" w:rsidRDefault="005427CC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13629</wp:posOffset>
            </wp:positionV>
            <wp:extent cx="1618179" cy="1195753"/>
            <wp:effectExtent l="0" t="0" r="1270" b="444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eedback Online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179" cy="1195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B8A">
        <w:rPr>
          <w:rFonts w:ascii="Arial" w:hAnsi="Arial" w:cs="Arial"/>
          <w:sz w:val="32"/>
          <w:szCs w:val="32"/>
        </w:rPr>
        <w:t xml:space="preserve">We </w:t>
      </w:r>
      <w:r w:rsidR="003A196A">
        <w:rPr>
          <w:rFonts w:ascii="Arial" w:hAnsi="Arial" w:cs="Arial"/>
          <w:sz w:val="32"/>
          <w:szCs w:val="32"/>
        </w:rPr>
        <w:t xml:space="preserve">will be getting lots of feedback from the </w:t>
      </w:r>
      <w:r w:rsidR="003622A2">
        <w:rPr>
          <w:rFonts w:ascii="Arial" w:hAnsi="Arial" w:cs="Arial"/>
          <w:sz w:val="32"/>
          <w:szCs w:val="32"/>
        </w:rPr>
        <w:t>virtual testing</w:t>
      </w:r>
      <w:r w:rsidR="003A196A">
        <w:rPr>
          <w:rFonts w:ascii="Arial" w:hAnsi="Arial" w:cs="Arial"/>
          <w:sz w:val="32"/>
          <w:szCs w:val="32"/>
        </w:rPr>
        <w:t xml:space="preserve"> groups until the end of March 2018.</w:t>
      </w:r>
      <w:r w:rsidR="009A5B8A">
        <w:rPr>
          <w:rFonts w:ascii="Arial" w:hAnsi="Arial" w:cs="Arial"/>
          <w:sz w:val="32"/>
          <w:szCs w:val="32"/>
        </w:rPr>
        <w:t xml:space="preserve"> </w:t>
      </w:r>
    </w:p>
    <w:p w:rsidR="003A196A" w:rsidRDefault="003A196A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A196A" w:rsidRDefault="005427CC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column">
              <wp:posOffset>-225571</wp:posOffset>
            </wp:positionH>
            <wp:positionV relativeFrom="paragraph">
              <wp:posOffset>209061</wp:posOffset>
            </wp:positionV>
            <wp:extent cx="1936350" cy="1195754"/>
            <wp:effectExtent l="0" t="0" r="6985" b="444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ocial-worker-gives-papers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350" cy="1195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196A" w:rsidRDefault="003622A2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will also be getting </w:t>
      </w:r>
      <w:r w:rsidR="009D6997">
        <w:rPr>
          <w:rFonts w:ascii="Arial" w:hAnsi="Arial" w:cs="Arial"/>
          <w:sz w:val="32"/>
          <w:szCs w:val="32"/>
        </w:rPr>
        <w:t>another</w:t>
      </w:r>
      <w:r>
        <w:rPr>
          <w:rFonts w:ascii="Arial" w:hAnsi="Arial" w:cs="Arial"/>
          <w:sz w:val="32"/>
          <w:szCs w:val="32"/>
        </w:rPr>
        <w:t xml:space="preserve"> paper ready </w:t>
      </w:r>
      <w:r w:rsidR="009D6997">
        <w:rPr>
          <w:rFonts w:ascii="Arial" w:hAnsi="Arial" w:cs="Arial"/>
          <w:sz w:val="32"/>
          <w:szCs w:val="32"/>
        </w:rPr>
        <w:t>to go to Cabinet</w:t>
      </w:r>
      <w:r>
        <w:rPr>
          <w:rFonts w:ascii="Arial" w:hAnsi="Arial" w:cs="Arial"/>
          <w:sz w:val="32"/>
          <w:szCs w:val="32"/>
        </w:rPr>
        <w:t>.</w:t>
      </w:r>
    </w:p>
    <w:p w:rsidR="009D6997" w:rsidRDefault="009D6997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22A2" w:rsidRDefault="009E6199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219510</wp:posOffset>
            </wp:positionV>
            <wp:extent cx="1420398" cy="1593659"/>
            <wp:effectExtent l="0" t="0" r="8890" b="698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onth_February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398" cy="1593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22A2" w:rsidRDefault="009E6199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735428</wp:posOffset>
                </wp:positionV>
                <wp:extent cx="154744" cy="196948"/>
                <wp:effectExtent l="19050" t="19050" r="17145" b="1270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4" cy="196948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8A84D2" id="Oval 31" o:spid="_x0000_s1026" style="position:absolute;margin-left:24.25pt;margin-top:57.9pt;width:12.2pt;height:15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" filled="f" strokecolor="red" strokeweight="3pt">
                <v:stroke joinstyle="miter"/>
              </v:oval>
            </w:pict>
          </mc:Fallback>
        </mc:AlternateContent>
      </w:r>
      <w:r w:rsidR="003622A2">
        <w:rPr>
          <w:rFonts w:ascii="Arial" w:hAnsi="Arial" w:cs="Arial"/>
          <w:sz w:val="32"/>
          <w:szCs w:val="32"/>
        </w:rPr>
        <w:t xml:space="preserve">If you are on a virtual testing group and you get your feedback to us by </w:t>
      </w:r>
      <w:r w:rsidR="003622A2">
        <w:rPr>
          <w:rFonts w:ascii="Arial" w:hAnsi="Arial" w:cs="Arial"/>
          <w:b/>
          <w:sz w:val="32"/>
          <w:szCs w:val="32"/>
        </w:rPr>
        <w:t xml:space="preserve">9th February 2018 </w:t>
      </w:r>
      <w:r w:rsidR="003622A2">
        <w:rPr>
          <w:rFonts w:ascii="Arial" w:hAnsi="Arial" w:cs="Arial"/>
          <w:sz w:val="32"/>
          <w:szCs w:val="32"/>
        </w:rPr>
        <w:t xml:space="preserve">your feedback </w:t>
      </w:r>
      <w:r w:rsidR="009D6997">
        <w:rPr>
          <w:rFonts w:ascii="Arial" w:hAnsi="Arial" w:cs="Arial"/>
          <w:sz w:val="32"/>
          <w:szCs w:val="32"/>
        </w:rPr>
        <w:t>will help us to write</w:t>
      </w:r>
      <w:r w:rsidR="003622A2">
        <w:rPr>
          <w:rFonts w:ascii="Arial" w:hAnsi="Arial" w:cs="Arial"/>
          <w:sz w:val="32"/>
          <w:szCs w:val="32"/>
        </w:rPr>
        <w:t xml:space="preserve"> the Cabinet paper.</w:t>
      </w:r>
    </w:p>
    <w:p w:rsidR="009D6997" w:rsidRDefault="009D6997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D6997" w:rsidRPr="003622A2" w:rsidRDefault="009E6199" w:rsidP="00E870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margin">
              <wp:posOffset>40698</wp:posOffset>
            </wp:positionH>
            <wp:positionV relativeFrom="paragraph">
              <wp:posOffset>273246</wp:posOffset>
            </wp:positionV>
            <wp:extent cx="1379395" cy="1420836"/>
            <wp:effectExtent l="0" t="0" r="0" b="8255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G Work group meeting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395" cy="142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13C" w:rsidRDefault="00B7613C" w:rsidP="00B7613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Cabinet will give us some advice on how to make sure the new disability support system does well.</w:t>
      </w:r>
    </w:p>
    <w:p w:rsidR="00B7613C" w:rsidRDefault="00B7613C" w:rsidP="00B7613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7613C" w:rsidRDefault="00B7613C" w:rsidP="00B7613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3894" w:rsidRDefault="00315CF4" w:rsidP="0005389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722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-27695</wp:posOffset>
            </wp:positionV>
            <wp:extent cx="1322363" cy="1322363"/>
            <wp:effectExtent l="0" t="0" r="0" b="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Discuss-Yes-No_1024x1024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363" cy="1322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894">
        <w:rPr>
          <w:rFonts w:ascii="Arial" w:hAnsi="Arial" w:cs="Arial"/>
          <w:sz w:val="32"/>
          <w:szCs w:val="32"/>
        </w:rPr>
        <w:t>Cabinet will</w:t>
      </w:r>
      <w:r w:rsidR="00053894" w:rsidRPr="00053894">
        <w:rPr>
          <w:rFonts w:ascii="Arial" w:hAnsi="Arial" w:cs="Arial"/>
          <w:sz w:val="32"/>
          <w:szCs w:val="32"/>
        </w:rPr>
        <w:t xml:space="preserve"> </w:t>
      </w:r>
      <w:r w:rsidR="00B7613C">
        <w:rPr>
          <w:rFonts w:ascii="Arial" w:hAnsi="Arial" w:cs="Arial"/>
          <w:sz w:val="32"/>
          <w:szCs w:val="32"/>
        </w:rPr>
        <w:t xml:space="preserve">also </w:t>
      </w:r>
      <w:r w:rsidR="007B6874">
        <w:rPr>
          <w:rFonts w:ascii="Arial" w:hAnsi="Arial" w:cs="Arial"/>
          <w:sz w:val="32"/>
          <w:szCs w:val="32"/>
        </w:rPr>
        <w:t xml:space="preserve">read our paper and </w:t>
      </w:r>
      <w:r w:rsidR="00053894">
        <w:rPr>
          <w:rFonts w:ascii="Arial" w:hAnsi="Arial" w:cs="Arial"/>
          <w:sz w:val="32"/>
          <w:szCs w:val="32"/>
        </w:rPr>
        <w:t xml:space="preserve">say </w:t>
      </w:r>
      <w:r w:rsidR="00053894">
        <w:rPr>
          <w:rFonts w:ascii="Arial" w:hAnsi="Arial" w:cs="Arial"/>
          <w:b/>
          <w:sz w:val="32"/>
          <w:szCs w:val="32"/>
        </w:rPr>
        <w:t xml:space="preserve">yes </w:t>
      </w:r>
      <w:r w:rsidR="00053894">
        <w:rPr>
          <w:rFonts w:ascii="Arial" w:hAnsi="Arial" w:cs="Arial"/>
          <w:sz w:val="32"/>
          <w:szCs w:val="32"/>
        </w:rPr>
        <w:t xml:space="preserve">or </w:t>
      </w:r>
      <w:r w:rsidR="00053894">
        <w:rPr>
          <w:rFonts w:ascii="Arial" w:hAnsi="Arial" w:cs="Arial"/>
          <w:b/>
          <w:sz w:val="32"/>
          <w:szCs w:val="32"/>
        </w:rPr>
        <w:t xml:space="preserve">no </w:t>
      </w:r>
      <w:r w:rsidR="00053894">
        <w:rPr>
          <w:rFonts w:ascii="Arial" w:hAnsi="Arial" w:cs="Arial"/>
          <w:sz w:val="32"/>
          <w:szCs w:val="32"/>
        </w:rPr>
        <w:t>to:</w:t>
      </w:r>
      <w:r w:rsidR="00053894">
        <w:rPr>
          <w:rFonts w:ascii="Arial" w:hAnsi="Arial" w:cs="Arial"/>
          <w:sz w:val="32"/>
          <w:szCs w:val="32"/>
        </w:rPr>
        <w:br/>
      </w:r>
    </w:p>
    <w:p w:rsidR="00053894" w:rsidRDefault="006127D3" w:rsidP="00053894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380218</wp:posOffset>
                </wp:positionV>
                <wp:extent cx="1350938" cy="1517015"/>
                <wp:effectExtent l="0" t="0" r="1905" b="6985"/>
                <wp:wrapNone/>
                <wp:docPr id="232" name="Group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938" cy="1517015"/>
                          <a:chOff x="0" y="0"/>
                          <a:chExt cx="1350938" cy="1517015"/>
                        </a:xfrm>
                      </wpg:grpSpPr>
                      <pic:pic xmlns:pic="http://schemas.openxmlformats.org/drawingml/2006/picture">
                        <pic:nvPicPr>
                          <pic:cNvPr id="480" name="Picture 480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03" y="0"/>
                            <a:ext cx="1308735" cy="1517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1" name="Straight Arrow Connector 481"/>
                        <wps:cNvCnPr/>
                        <wps:spPr>
                          <a:xfrm>
                            <a:off x="0" y="618979"/>
                            <a:ext cx="770002" cy="86224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4C5D7" id="Group 232" o:spid="_x0000_s1026" style="position:absolute;margin-left:0;margin-top:29.95pt;width:106.35pt;height:119.45pt;z-index:251880448" coordsize="13509,151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">
                <v:shape id="Picture 480" o:spid="_x0000_s1027" type="#_x0000_t75" style="position:absolute;left:422;width:13087;height:15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MQtG/AAAA3AAAAA8AAABkcnMvZG93bnJldi54bWxET8uqwjAQ3Qv+QxjBnaZeRWo1ilwQXbjx&#10;icuhGdtiMylNrPXvzUJweTjvxao1pWiodoVlBaNhBII4tbrgTMH5tBnEIJxH1lhaJgVvcrBadjsL&#10;TLR98YGao89ECGGXoILc+yqR0qU5GXRDWxEH7m5rgz7AOpO6xlcIN6X8i6KpNFhwaMixov+c0sfx&#10;aRTcmvQ9mu1jHF8yJw/tfbe9molS/V67noPw1Pqf+OveaQWTOMwPZ8IRkM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ITELRvwAAANwAAAAPAAAAAAAAAAAAAAAAAJ8CAABk&#10;cnMvZG93bnJldi54bWxQSwUGAAAAAAQABAD3AAAAiwMAAAAA&#10;">
                  <v:imagedata r:id="rId3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81" o:spid="_x0000_s1028" type="#_x0000_t32" style="position:absolute;top:6189;width:7700;height:8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+vgscAAADcAAAADwAAAGRycy9kb3ducmV2LnhtbESPW2sCMRSE3wv+h3AKvhTNeqGVrVFK&#10;sUUqUqoW+njYnL3g5mRJ4rr+e1MQfBxm5htmvuxMLVpyvrKsYDRMQBBnVldcKDjsPwYzED4ga6wt&#10;k4ILeVgueg9zTLU98w+1u1CICGGfooIyhCaV0mclGfRD2xBHL7fOYIjSFVI7PEe4qeU4SZ6lwYrj&#10;QokNvZeUHXcno+DvafvydRj/JpPabb9Xp898k7dSqf5j9/YKIlAX7uFbe60VTGcj+D8Tj4BcX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/6+CxwAAANwAAAAPAAAAAAAA&#10;AAAAAAAAAKECAABkcnMvZG93bnJldi54bWxQSwUGAAAAAAQABAD5AAAAlQMAAAAA&#10;" strokecolor="#0070c0" strokeweight="4.5pt">
                  <v:stroke endarrow="block" joinstyle="miter"/>
                </v:shape>
              </v:group>
            </w:pict>
          </mc:Fallback>
        </mc:AlternateContent>
      </w:r>
      <w:r w:rsidR="004523F0">
        <w:rPr>
          <w:rFonts w:ascii="Arial" w:hAnsi="Arial" w:cs="Arial"/>
          <w:sz w:val="32"/>
          <w:szCs w:val="32"/>
        </w:rPr>
        <w:t>moving ahead with the plan to have</w:t>
      </w:r>
      <w:r w:rsidR="00053894">
        <w:rPr>
          <w:rFonts w:ascii="Arial" w:hAnsi="Arial" w:cs="Arial"/>
          <w:sz w:val="32"/>
          <w:szCs w:val="32"/>
        </w:rPr>
        <w:t xml:space="preserve"> </w:t>
      </w:r>
      <w:r w:rsidR="004523F0">
        <w:rPr>
          <w:rFonts w:ascii="Arial" w:hAnsi="Arial" w:cs="Arial"/>
          <w:sz w:val="32"/>
          <w:szCs w:val="32"/>
        </w:rPr>
        <w:t>a</w:t>
      </w:r>
      <w:r w:rsidR="00053894">
        <w:rPr>
          <w:rFonts w:ascii="Arial" w:hAnsi="Arial" w:cs="Arial"/>
          <w:sz w:val="32"/>
          <w:szCs w:val="32"/>
        </w:rPr>
        <w:t xml:space="preserve"> new </w:t>
      </w:r>
      <w:r>
        <w:rPr>
          <w:rFonts w:ascii="Arial" w:hAnsi="Arial" w:cs="Arial"/>
          <w:sz w:val="32"/>
          <w:szCs w:val="32"/>
        </w:rPr>
        <w:t>disability support system in MidCentral</w:t>
      </w:r>
    </w:p>
    <w:p w:rsidR="00053894" w:rsidRDefault="00053894" w:rsidP="0005389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3894" w:rsidRDefault="00053894" w:rsidP="00053894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using money </w:t>
      </w:r>
      <w:r w:rsidR="004523F0">
        <w:rPr>
          <w:rFonts w:ascii="Arial" w:hAnsi="Arial" w:cs="Arial"/>
          <w:sz w:val="32"/>
          <w:szCs w:val="32"/>
        </w:rPr>
        <w:t xml:space="preserve">for </w:t>
      </w:r>
      <w:r>
        <w:rPr>
          <w:rFonts w:ascii="Arial" w:hAnsi="Arial" w:cs="Arial"/>
          <w:sz w:val="32"/>
          <w:szCs w:val="32"/>
        </w:rPr>
        <w:t>the new d</w:t>
      </w:r>
      <w:r w:rsidR="006127D3">
        <w:rPr>
          <w:rFonts w:ascii="Arial" w:hAnsi="Arial" w:cs="Arial"/>
          <w:sz w:val="32"/>
          <w:szCs w:val="32"/>
        </w:rPr>
        <w:t>isability support system in MidCentral</w:t>
      </w:r>
    </w:p>
    <w:p w:rsidR="00053894" w:rsidRPr="00053894" w:rsidRDefault="00096B9B" w:rsidP="00053894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1472" behindDoc="1" locked="0" layoutInCell="1" allowOverlap="1">
            <wp:simplePos x="0" y="0"/>
            <wp:positionH relativeFrom="column">
              <wp:posOffset>-182929</wp:posOffset>
            </wp:positionH>
            <wp:positionV relativeFrom="paragraph">
              <wp:posOffset>37563</wp:posOffset>
            </wp:positionV>
            <wp:extent cx="2128850" cy="1505243"/>
            <wp:effectExtent l="0" t="0" r="0" b="0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NZ MONEY-01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850" cy="1505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2914" w:rsidRDefault="00DD2914" w:rsidP="00DD2914">
      <w:pPr>
        <w:pStyle w:val="ListParagraph"/>
        <w:numPr>
          <w:ilvl w:val="0"/>
          <w:numId w:val="4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using money from other parts of the government for the new disability support system.</w:t>
      </w:r>
    </w:p>
    <w:p w:rsidR="00DD2914" w:rsidRPr="00DD2914" w:rsidRDefault="00DD2914" w:rsidP="00DD2914">
      <w:pPr>
        <w:pStyle w:val="ListParagraph"/>
        <w:rPr>
          <w:rFonts w:ascii="Arial" w:hAnsi="Arial" w:cs="Arial"/>
          <w:sz w:val="32"/>
          <w:szCs w:val="32"/>
        </w:rPr>
      </w:pPr>
    </w:p>
    <w:p w:rsidR="00DD2914" w:rsidRDefault="00DD2914" w:rsidP="00DD2914">
      <w:pPr>
        <w:spacing w:line="360" w:lineRule="auto"/>
        <w:rPr>
          <w:rFonts w:ascii="Arial" w:hAnsi="Arial" w:cs="Arial"/>
          <w:sz w:val="32"/>
          <w:szCs w:val="32"/>
        </w:rPr>
      </w:pPr>
    </w:p>
    <w:p w:rsidR="00DD2914" w:rsidRDefault="00DD2914" w:rsidP="00DD2914">
      <w:pPr>
        <w:spacing w:line="360" w:lineRule="auto"/>
        <w:rPr>
          <w:rFonts w:ascii="Arial" w:hAnsi="Arial" w:cs="Arial"/>
          <w:sz w:val="32"/>
          <w:szCs w:val="32"/>
        </w:rPr>
      </w:pPr>
    </w:p>
    <w:p w:rsidR="007B6874" w:rsidRDefault="007B6874" w:rsidP="00DD291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874" w:rsidRDefault="007B6874" w:rsidP="00DD291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B43BE" w:rsidRDefault="004B43BE" w:rsidP="004B43BE">
      <w:pPr>
        <w:spacing w:line="360" w:lineRule="auto"/>
        <w:rPr>
          <w:rFonts w:ascii="Arial" w:hAnsi="Arial" w:cs="Arial"/>
          <w:sz w:val="32"/>
          <w:szCs w:val="32"/>
        </w:rPr>
      </w:pPr>
    </w:p>
    <w:p w:rsidR="00B7613C" w:rsidRDefault="00B7613C" w:rsidP="004B43BE">
      <w:pPr>
        <w:spacing w:line="360" w:lineRule="auto"/>
        <w:rPr>
          <w:rFonts w:ascii="Arial" w:hAnsi="Arial" w:cs="Arial"/>
          <w:sz w:val="32"/>
          <w:szCs w:val="32"/>
        </w:rPr>
      </w:pPr>
    </w:p>
    <w:p w:rsidR="004B43BE" w:rsidRDefault="004B43BE" w:rsidP="004B43BE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</w:p>
    <w:p w:rsidR="006127D3" w:rsidRDefault="006127D3" w:rsidP="004B43BE">
      <w:pPr>
        <w:spacing w:line="360" w:lineRule="auto"/>
        <w:rPr>
          <w:rFonts w:ascii="Arial" w:hAnsi="Arial" w:cs="Arial"/>
          <w:sz w:val="32"/>
          <w:szCs w:val="32"/>
        </w:rPr>
      </w:pPr>
    </w:p>
    <w:p w:rsidR="004B43BE" w:rsidRDefault="004B43BE" w:rsidP="004B43BE">
      <w:pPr>
        <w:spacing w:line="360" w:lineRule="auto"/>
        <w:rPr>
          <w:rFonts w:ascii="Arial" w:hAnsi="Arial" w:cs="Arial"/>
          <w:sz w:val="32"/>
          <w:szCs w:val="32"/>
        </w:rPr>
      </w:pPr>
    </w:p>
    <w:p w:rsidR="004B43BE" w:rsidRDefault="004B43BE" w:rsidP="004B43BE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52800" behindDoc="1" locked="0" layoutInCell="1" allowOverlap="1" wp14:anchorId="67F55966" wp14:editId="4A738F7F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431165"/>
                <wp:effectExtent l="0" t="0" r="0" b="6985"/>
                <wp:wrapNone/>
                <wp:docPr id="245" name="Rectangle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118EC" id="Rectangle 245" o:spid="_x0000_s1026" style="position:absolute;margin-left:0;margin-top:-8.85pt;width:527.05pt;height:33.95pt;z-index:-251463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Future updates from us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:rsidR="004B43BE" w:rsidRDefault="00096B9B" w:rsidP="004B43B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2496" behindDoc="1" locked="0" layoutInCell="1" allowOverlap="1">
            <wp:simplePos x="0" y="0"/>
            <wp:positionH relativeFrom="column">
              <wp:posOffset>196557</wp:posOffset>
            </wp:positionH>
            <wp:positionV relativeFrom="paragraph">
              <wp:posOffset>349983</wp:posOffset>
            </wp:positionV>
            <wp:extent cx="1139483" cy="1139483"/>
            <wp:effectExtent l="0" t="0" r="3810" b="381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Year-2018_grande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483" cy="1139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3BE" w:rsidRDefault="004B43BE" w:rsidP="004B43B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updates we are going to send out in 2018 are going to tell you:</w:t>
      </w:r>
    </w:p>
    <w:p w:rsidR="004B43BE" w:rsidRDefault="00096B9B" w:rsidP="004B43B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margin">
              <wp:posOffset>-478302</wp:posOffset>
            </wp:positionH>
            <wp:positionV relativeFrom="paragraph">
              <wp:posOffset>458714</wp:posOffset>
            </wp:positionV>
            <wp:extent cx="2407254" cy="1111348"/>
            <wp:effectExtent l="0" t="0" r="0" b="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crossroads 2-01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54" cy="1111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3BE" w:rsidRDefault="004B43BE" w:rsidP="004B43BE">
      <w:pPr>
        <w:pStyle w:val="ListParagraph"/>
        <w:numPr>
          <w:ilvl w:val="0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the new disability support system is going to look like</w:t>
      </w:r>
    </w:p>
    <w:p w:rsidR="004B43BE" w:rsidRDefault="004B43BE" w:rsidP="004B43BE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B43BE" w:rsidRDefault="00096B9B" w:rsidP="004B43BE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4544" behindDoc="1" locked="0" layoutInCell="1" allowOverlap="1">
            <wp:simplePos x="0" y="0"/>
            <wp:positionH relativeFrom="column">
              <wp:posOffset>-181708</wp:posOffset>
            </wp:positionH>
            <wp:positionV relativeFrom="paragraph">
              <wp:posOffset>278277</wp:posOffset>
            </wp:positionV>
            <wp:extent cx="2096086" cy="1344501"/>
            <wp:effectExtent l="0" t="0" r="0" b="8255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All disability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086" cy="1344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3BE" w:rsidRDefault="004B43BE" w:rsidP="004B43BE">
      <w:pPr>
        <w:pStyle w:val="ListParagraph"/>
        <w:numPr>
          <w:ilvl w:val="0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having a new system will mean for:</w:t>
      </w:r>
    </w:p>
    <w:p w:rsidR="004B43BE" w:rsidRDefault="004B43BE" w:rsidP="004B43BE">
      <w:pPr>
        <w:pStyle w:val="ListParagraph"/>
        <w:numPr>
          <w:ilvl w:val="1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disabled people</w:t>
      </w:r>
    </w:p>
    <w:p w:rsidR="004B43BE" w:rsidRDefault="004B43BE" w:rsidP="004B43BE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4B43BE" w:rsidRDefault="004B43BE" w:rsidP="004B43BE">
      <w:pPr>
        <w:pStyle w:val="ListParagraph"/>
        <w:numPr>
          <w:ilvl w:val="1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families/ whānau</w:t>
      </w:r>
    </w:p>
    <w:p w:rsidR="004B43BE" w:rsidRPr="004B43BE" w:rsidRDefault="00096B9B" w:rsidP="004B43BE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5568" behindDoc="1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32385</wp:posOffset>
            </wp:positionV>
            <wp:extent cx="1339215" cy="1490980"/>
            <wp:effectExtent l="0" t="0" r="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Family Baby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3BE" w:rsidRDefault="004B43BE" w:rsidP="004B43BE">
      <w:pPr>
        <w:pStyle w:val="ListParagraph"/>
        <w:numPr>
          <w:ilvl w:val="1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</w:t>
      </w:r>
      <w:r w:rsidRPr="004B43BE">
        <w:rPr>
          <w:rFonts w:ascii="Arial" w:hAnsi="Arial" w:cs="Arial"/>
          <w:sz w:val="32"/>
          <w:szCs w:val="32"/>
        </w:rPr>
        <w:t>eople who work in disability services</w:t>
      </w:r>
    </w:p>
    <w:p w:rsidR="004B43BE" w:rsidRPr="004B43BE" w:rsidRDefault="004B43BE" w:rsidP="004B43BE">
      <w:pPr>
        <w:pStyle w:val="ListParagraph"/>
        <w:rPr>
          <w:rFonts w:ascii="Arial" w:hAnsi="Arial" w:cs="Arial"/>
          <w:sz w:val="32"/>
          <w:szCs w:val="32"/>
        </w:rPr>
      </w:pPr>
    </w:p>
    <w:p w:rsidR="004B43BE" w:rsidRDefault="00096B9B" w:rsidP="004B43BE">
      <w:pPr>
        <w:pStyle w:val="ListParagraph"/>
        <w:numPr>
          <w:ilvl w:val="1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65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740606</wp:posOffset>
            </wp:positionV>
            <wp:extent cx="1916693" cy="1561514"/>
            <wp:effectExtent l="0" t="0" r="7620" b="635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support service provider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693" cy="1561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3BE">
        <w:rPr>
          <w:rFonts w:ascii="Arial" w:hAnsi="Arial" w:cs="Arial"/>
          <w:sz w:val="32"/>
          <w:szCs w:val="32"/>
        </w:rPr>
        <w:t>people who work in Needs Assessment and Service Coordination services (NASCs)</w:t>
      </w:r>
    </w:p>
    <w:p w:rsidR="004B43BE" w:rsidRPr="004B43BE" w:rsidRDefault="004B43BE" w:rsidP="004B43BE">
      <w:pPr>
        <w:pStyle w:val="ListParagraph"/>
        <w:rPr>
          <w:rFonts w:ascii="Arial" w:hAnsi="Arial" w:cs="Arial"/>
          <w:sz w:val="32"/>
          <w:szCs w:val="32"/>
        </w:rPr>
      </w:pPr>
    </w:p>
    <w:p w:rsidR="004B43BE" w:rsidRPr="004B43BE" w:rsidRDefault="004B43BE" w:rsidP="004B43BE">
      <w:pPr>
        <w:pStyle w:val="ListParagraph"/>
        <w:numPr>
          <w:ilvl w:val="1"/>
          <w:numId w:val="4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people who work in the Government.</w:t>
      </w:r>
    </w:p>
    <w:p w:rsidR="002A7853" w:rsidRDefault="00096B9B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87616" behindDoc="1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55978</wp:posOffset>
            </wp:positionV>
            <wp:extent cx="1448972" cy="1857656"/>
            <wp:effectExtent l="0" t="0" r="0" b="0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ohutakawa V Hall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972" cy="1857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87C">
        <w:rPr>
          <w:rFonts w:ascii="Arial" w:hAnsi="Arial" w:cs="Arial"/>
          <w:sz w:val="32"/>
          <w:szCs w:val="32"/>
        </w:rPr>
        <w:t>I hope you all have a good summer.</w:t>
      </w:r>
    </w:p>
    <w:p w:rsidR="0010087C" w:rsidRDefault="00096B9B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9664" behindDoc="1" locked="0" layoutInCell="1" allowOverlap="1" wp14:anchorId="5F7074F1" wp14:editId="78432D5F">
            <wp:simplePos x="0" y="0"/>
            <wp:positionH relativeFrom="margin">
              <wp:posOffset>-666310</wp:posOffset>
            </wp:positionH>
            <wp:positionV relativeFrom="paragraph">
              <wp:posOffset>170864</wp:posOffset>
            </wp:positionV>
            <wp:extent cx="1031875" cy="1280160"/>
            <wp:effectExtent l="0" t="0" r="0" b="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thumbs-up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87C" w:rsidRDefault="0010087C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0087C" w:rsidRDefault="0010087C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am looking forward to working with you in 2018.</w:t>
      </w:r>
    </w:p>
    <w:p w:rsidR="0010087C" w:rsidRDefault="0010087C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0087C" w:rsidRDefault="00096B9B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drawing>
          <wp:anchor distT="0" distB="0" distL="114300" distR="114300" simplePos="0" relativeHeight="251874304" behindDoc="1" locked="0" layoutInCell="1" allowOverlap="1" wp14:anchorId="0D676802" wp14:editId="530DBC96">
            <wp:simplePos x="0" y="0"/>
            <wp:positionH relativeFrom="margin">
              <wp:posOffset>0</wp:posOffset>
            </wp:positionH>
            <wp:positionV relativeFrom="paragraph">
              <wp:posOffset>30382</wp:posOffset>
            </wp:positionV>
            <wp:extent cx="1513205" cy="1680210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acha slight smile W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87C" w:rsidRPr="00DD2914" w:rsidRDefault="0010087C" w:rsidP="0010087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From Sacha O’Dea</w:t>
      </w:r>
    </w:p>
    <w:p w:rsidR="00E101F0" w:rsidRDefault="00E101F0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6457" w:rsidRDefault="00FD6457" w:rsidP="00B456CC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FD6457" w:rsidRDefault="00FD645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B43BE" w:rsidRDefault="004B43BE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B43BE" w:rsidRDefault="004B43BE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10087C" w:rsidRDefault="0010087C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B43BE" w:rsidRDefault="004B43BE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96B9B" w:rsidRDefault="00096B9B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96B9B" w:rsidRDefault="00096B9B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96B9B" w:rsidRDefault="00096B9B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741184" behindDoc="1" locked="0" layoutInCell="1" allowOverlap="1" wp14:anchorId="765570F2" wp14:editId="46DAFCF5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917372" cy="122578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372" cy="12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62F1" w:rsidRPr="00B948CD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Pr="00B948CD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0462F1" w:rsidRPr="00B948CD" w:rsidRDefault="000462F1" w:rsidP="000462F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0462F1" w:rsidRDefault="000462F1" w:rsidP="000462F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0462F1" w:rsidRPr="00B948CD" w:rsidRDefault="000462F1" w:rsidP="000462F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739136" behindDoc="0" locked="0" layoutInCell="1" allowOverlap="1" wp14:anchorId="5A272562" wp14:editId="2AD20D66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0462F1" w:rsidRPr="00B948CD" w:rsidRDefault="000462F1" w:rsidP="000462F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42208" behindDoc="1" locked="0" layoutInCell="1" allowOverlap="1" wp14:anchorId="5758D201" wp14:editId="057D42F0">
            <wp:simplePos x="0" y="0"/>
            <wp:positionH relativeFrom="column">
              <wp:posOffset>3722370</wp:posOffset>
            </wp:positionH>
            <wp:positionV relativeFrom="paragraph">
              <wp:posOffset>185420</wp:posOffset>
            </wp:positionV>
            <wp:extent cx="1531620" cy="153162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Made-with-Photosymbols-Logo_1024x1024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Ngā Tāngata Tuatahi</w:t>
      </w:r>
    </w:p>
    <w:p w:rsidR="000462F1" w:rsidRPr="00B948CD" w:rsidRDefault="00EF0AF2" w:rsidP="000462F1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102235</wp:posOffset>
            </wp:positionV>
            <wp:extent cx="981075" cy="929288"/>
            <wp:effectExtent l="0" t="0" r="0" b="444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am corliss logo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9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2F1"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740160" behindDoc="1" locked="0" layoutInCell="1" allowOverlap="1" wp14:anchorId="317DAB1C" wp14:editId="3D1A144F">
            <wp:simplePos x="0" y="0"/>
            <wp:positionH relativeFrom="margin">
              <wp:posOffset>749300</wp:posOffset>
            </wp:positionH>
            <wp:positionV relativeFrom="paragraph">
              <wp:posOffset>152400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62F1" w:rsidRPr="00B948CD" w:rsidRDefault="000462F1" w:rsidP="000462F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p w:rsidR="00FD6457" w:rsidRDefault="00FD645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sectPr w:rsidR="00FD6457">
      <w:footerReference w:type="default" r:id="rId5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BAA" w:rsidRDefault="00A03BAA" w:rsidP="004D5DFD">
      <w:pPr>
        <w:spacing w:after="0" w:line="240" w:lineRule="auto"/>
      </w:pPr>
      <w:r>
        <w:separator/>
      </w:r>
    </w:p>
  </w:endnote>
  <w:endnote w:type="continuationSeparator" w:id="0">
    <w:p w:rsidR="00A03BAA" w:rsidRDefault="00A03BAA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9B45C3" w:rsidRPr="004D5DFD" w:rsidRDefault="009B45C3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610283">
          <w:rPr>
            <w:rFonts w:ascii="Arial" w:hAnsi="Arial" w:cs="Arial"/>
            <w:noProof/>
            <w:sz w:val="28"/>
            <w:szCs w:val="28"/>
          </w:rPr>
          <w:t>1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9B45C3" w:rsidRDefault="009B45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BAA" w:rsidRDefault="00A03BAA" w:rsidP="004D5DFD">
      <w:pPr>
        <w:spacing w:after="0" w:line="240" w:lineRule="auto"/>
      </w:pPr>
      <w:r>
        <w:separator/>
      </w:r>
    </w:p>
  </w:footnote>
  <w:footnote w:type="continuationSeparator" w:id="0">
    <w:p w:rsidR="00A03BAA" w:rsidRDefault="00A03BAA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244"/>
    <w:multiLevelType w:val="hybridMultilevel"/>
    <w:tmpl w:val="8118D7F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9BD555C"/>
    <w:multiLevelType w:val="hybridMultilevel"/>
    <w:tmpl w:val="A5DEC42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10A41E0A"/>
    <w:multiLevelType w:val="hybridMultilevel"/>
    <w:tmpl w:val="45368D6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12852357"/>
    <w:multiLevelType w:val="hybridMultilevel"/>
    <w:tmpl w:val="15F6DBE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12AB5357"/>
    <w:multiLevelType w:val="hybridMultilevel"/>
    <w:tmpl w:val="16F4D4D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17E85316"/>
    <w:multiLevelType w:val="hybridMultilevel"/>
    <w:tmpl w:val="8B965D6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E236D3D"/>
    <w:multiLevelType w:val="hybridMultilevel"/>
    <w:tmpl w:val="F948FE5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EE209E4"/>
    <w:multiLevelType w:val="hybridMultilevel"/>
    <w:tmpl w:val="5A2A569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0C568C6"/>
    <w:multiLevelType w:val="hybridMultilevel"/>
    <w:tmpl w:val="DC7AE538"/>
    <w:lvl w:ilvl="0" w:tplc="EE98F61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21AA2CD3"/>
    <w:multiLevelType w:val="hybridMultilevel"/>
    <w:tmpl w:val="8AA0BFB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 w15:restartNumberingAfterBreak="0">
    <w:nsid w:val="23605F1B"/>
    <w:multiLevelType w:val="hybridMultilevel"/>
    <w:tmpl w:val="C0B8DE5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23B76E3C"/>
    <w:multiLevelType w:val="hybridMultilevel"/>
    <w:tmpl w:val="A2E82B9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275B0C2D"/>
    <w:multiLevelType w:val="hybridMultilevel"/>
    <w:tmpl w:val="7A34969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2D530022"/>
    <w:multiLevelType w:val="hybridMultilevel"/>
    <w:tmpl w:val="95CE746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2F580D57"/>
    <w:multiLevelType w:val="hybridMultilevel"/>
    <w:tmpl w:val="DCBEFD3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5" w15:restartNumberingAfterBreak="0">
    <w:nsid w:val="362910E8"/>
    <w:multiLevelType w:val="hybridMultilevel"/>
    <w:tmpl w:val="22BE1D04"/>
    <w:lvl w:ilvl="0" w:tplc="7A7ECEB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 w15:restartNumberingAfterBreak="0">
    <w:nsid w:val="36854640"/>
    <w:multiLevelType w:val="hybridMultilevel"/>
    <w:tmpl w:val="A27853FA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7" w15:restartNumberingAfterBreak="0">
    <w:nsid w:val="38276E65"/>
    <w:multiLevelType w:val="hybridMultilevel"/>
    <w:tmpl w:val="BD9C9CC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39536F4C"/>
    <w:multiLevelType w:val="hybridMultilevel"/>
    <w:tmpl w:val="2C24DEF0"/>
    <w:lvl w:ilvl="0" w:tplc="1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9" w15:restartNumberingAfterBreak="0">
    <w:nsid w:val="3D9546C4"/>
    <w:multiLevelType w:val="hybridMultilevel"/>
    <w:tmpl w:val="0694BC2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3DC44F6C"/>
    <w:multiLevelType w:val="hybridMultilevel"/>
    <w:tmpl w:val="3C2CE1A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3DE2486C"/>
    <w:multiLevelType w:val="hybridMultilevel"/>
    <w:tmpl w:val="4B4893B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3F073BF5"/>
    <w:multiLevelType w:val="hybridMultilevel"/>
    <w:tmpl w:val="BCDA717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419D6896"/>
    <w:multiLevelType w:val="hybridMultilevel"/>
    <w:tmpl w:val="B5BC951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43F976D8"/>
    <w:multiLevelType w:val="hybridMultilevel"/>
    <w:tmpl w:val="272E9E0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698786A"/>
    <w:multiLevelType w:val="hybridMultilevel"/>
    <w:tmpl w:val="84D2056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7177E3C"/>
    <w:multiLevelType w:val="hybridMultilevel"/>
    <w:tmpl w:val="0CAC6F6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 w15:restartNumberingAfterBreak="0">
    <w:nsid w:val="4EC77B04"/>
    <w:multiLevelType w:val="hybridMultilevel"/>
    <w:tmpl w:val="266A000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506B4E1E"/>
    <w:multiLevelType w:val="hybridMultilevel"/>
    <w:tmpl w:val="32E4A57E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9" w15:restartNumberingAfterBreak="0">
    <w:nsid w:val="547E2927"/>
    <w:multiLevelType w:val="hybridMultilevel"/>
    <w:tmpl w:val="EE3E6D4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56DE4E0C"/>
    <w:multiLevelType w:val="hybridMultilevel"/>
    <w:tmpl w:val="AFFE3B02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1" w15:restartNumberingAfterBreak="0">
    <w:nsid w:val="5A0829FB"/>
    <w:multiLevelType w:val="hybridMultilevel"/>
    <w:tmpl w:val="8ABA750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2" w15:restartNumberingAfterBreak="0">
    <w:nsid w:val="5ED56508"/>
    <w:multiLevelType w:val="hybridMultilevel"/>
    <w:tmpl w:val="4CA8172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60015D79"/>
    <w:multiLevelType w:val="hybridMultilevel"/>
    <w:tmpl w:val="69AA013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 w15:restartNumberingAfterBreak="0">
    <w:nsid w:val="61331ACE"/>
    <w:multiLevelType w:val="hybridMultilevel"/>
    <w:tmpl w:val="303AAD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5" w15:restartNumberingAfterBreak="0">
    <w:nsid w:val="62952A54"/>
    <w:multiLevelType w:val="hybridMultilevel"/>
    <w:tmpl w:val="0534E65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6" w15:restartNumberingAfterBreak="0">
    <w:nsid w:val="65B5205D"/>
    <w:multiLevelType w:val="hybridMultilevel"/>
    <w:tmpl w:val="7018DED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7" w15:restartNumberingAfterBreak="0">
    <w:nsid w:val="6A627757"/>
    <w:multiLevelType w:val="hybridMultilevel"/>
    <w:tmpl w:val="115EA684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8" w15:restartNumberingAfterBreak="0">
    <w:nsid w:val="6D3D1916"/>
    <w:multiLevelType w:val="hybridMultilevel"/>
    <w:tmpl w:val="2D3230C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9" w15:restartNumberingAfterBreak="0">
    <w:nsid w:val="6DE52C80"/>
    <w:multiLevelType w:val="hybridMultilevel"/>
    <w:tmpl w:val="BE36B304"/>
    <w:lvl w:ilvl="0" w:tplc="E54634B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0" w15:restartNumberingAfterBreak="0">
    <w:nsid w:val="6E004FCB"/>
    <w:multiLevelType w:val="hybridMultilevel"/>
    <w:tmpl w:val="35BA9CF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1" w15:restartNumberingAfterBreak="0">
    <w:nsid w:val="71A508DA"/>
    <w:multiLevelType w:val="hybridMultilevel"/>
    <w:tmpl w:val="6EBA6BA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2" w15:restartNumberingAfterBreak="0">
    <w:nsid w:val="772D3D41"/>
    <w:multiLevelType w:val="hybridMultilevel"/>
    <w:tmpl w:val="67BE4D7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0"/>
  </w:num>
  <w:num w:numId="4">
    <w:abstractNumId w:val="9"/>
  </w:num>
  <w:num w:numId="5">
    <w:abstractNumId w:val="24"/>
  </w:num>
  <w:num w:numId="6">
    <w:abstractNumId w:val="10"/>
  </w:num>
  <w:num w:numId="7">
    <w:abstractNumId w:val="13"/>
  </w:num>
  <w:num w:numId="8">
    <w:abstractNumId w:val="29"/>
  </w:num>
  <w:num w:numId="9">
    <w:abstractNumId w:val="19"/>
  </w:num>
  <w:num w:numId="10">
    <w:abstractNumId w:val="31"/>
  </w:num>
  <w:num w:numId="11">
    <w:abstractNumId w:val="34"/>
  </w:num>
  <w:num w:numId="12">
    <w:abstractNumId w:val="22"/>
  </w:num>
  <w:num w:numId="13">
    <w:abstractNumId w:val="17"/>
  </w:num>
  <w:num w:numId="14">
    <w:abstractNumId w:val="5"/>
  </w:num>
  <w:num w:numId="15">
    <w:abstractNumId w:val="33"/>
  </w:num>
  <w:num w:numId="16">
    <w:abstractNumId w:val="21"/>
  </w:num>
  <w:num w:numId="17">
    <w:abstractNumId w:val="6"/>
  </w:num>
  <w:num w:numId="18">
    <w:abstractNumId w:val="26"/>
  </w:num>
  <w:num w:numId="19">
    <w:abstractNumId w:val="3"/>
  </w:num>
  <w:num w:numId="20">
    <w:abstractNumId w:val="39"/>
  </w:num>
  <w:num w:numId="21">
    <w:abstractNumId w:val="30"/>
  </w:num>
  <w:num w:numId="22">
    <w:abstractNumId w:val="37"/>
  </w:num>
  <w:num w:numId="23">
    <w:abstractNumId w:val="11"/>
  </w:num>
  <w:num w:numId="24">
    <w:abstractNumId w:val="18"/>
  </w:num>
  <w:num w:numId="25">
    <w:abstractNumId w:val="7"/>
  </w:num>
  <w:num w:numId="26">
    <w:abstractNumId w:val="38"/>
  </w:num>
  <w:num w:numId="27">
    <w:abstractNumId w:val="20"/>
  </w:num>
  <w:num w:numId="28">
    <w:abstractNumId w:val="23"/>
  </w:num>
  <w:num w:numId="29">
    <w:abstractNumId w:val="14"/>
  </w:num>
  <w:num w:numId="30">
    <w:abstractNumId w:val="15"/>
  </w:num>
  <w:num w:numId="31">
    <w:abstractNumId w:val="8"/>
  </w:num>
  <w:num w:numId="32">
    <w:abstractNumId w:val="28"/>
  </w:num>
  <w:num w:numId="33">
    <w:abstractNumId w:val="36"/>
  </w:num>
  <w:num w:numId="34">
    <w:abstractNumId w:val="16"/>
  </w:num>
  <w:num w:numId="35">
    <w:abstractNumId w:val="1"/>
  </w:num>
  <w:num w:numId="36">
    <w:abstractNumId w:val="2"/>
  </w:num>
  <w:num w:numId="37">
    <w:abstractNumId w:val="35"/>
  </w:num>
  <w:num w:numId="38">
    <w:abstractNumId w:val="12"/>
  </w:num>
  <w:num w:numId="39">
    <w:abstractNumId w:val="41"/>
  </w:num>
  <w:num w:numId="40">
    <w:abstractNumId w:val="40"/>
  </w:num>
  <w:num w:numId="41">
    <w:abstractNumId w:val="32"/>
  </w:num>
  <w:num w:numId="42">
    <w:abstractNumId w:val="42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29A2"/>
    <w:rsid w:val="000332C2"/>
    <w:rsid w:val="0004275D"/>
    <w:rsid w:val="0004327D"/>
    <w:rsid w:val="000462F1"/>
    <w:rsid w:val="000475B6"/>
    <w:rsid w:val="00047EAD"/>
    <w:rsid w:val="00053894"/>
    <w:rsid w:val="00054883"/>
    <w:rsid w:val="000569F0"/>
    <w:rsid w:val="00083EEA"/>
    <w:rsid w:val="00096B9B"/>
    <w:rsid w:val="00097F59"/>
    <w:rsid w:val="000A7221"/>
    <w:rsid w:val="000B24D5"/>
    <w:rsid w:val="000B4EC4"/>
    <w:rsid w:val="000C3CB4"/>
    <w:rsid w:val="000D0AE4"/>
    <w:rsid w:val="000E110F"/>
    <w:rsid w:val="000F08EF"/>
    <w:rsid w:val="0010087C"/>
    <w:rsid w:val="00105A21"/>
    <w:rsid w:val="00106BB6"/>
    <w:rsid w:val="00131F2C"/>
    <w:rsid w:val="0013360B"/>
    <w:rsid w:val="00134A70"/>
    <w:rsid w:val="001453EC"/>
    <w:rsid w:val="00162F77"/>
    <w:rsid w:val="00180A6E"/>
    <w:rsid w:val="00191816"/>
    <w:rsid w:val="0019285E"/>
    <w:rsid w:val="001A0BF7"/>
    <w:rsid w:val="001B236D"/>
    <w:rsid w:val="001C3107"/>
    <w:rsid w:val="001C3D7A"/>
    <w:rsid w:val="001C79B0"/>
    <w:rsid w:val="001C7A96"/>
    <w:rsid w:val="001D28E6"/>
    <w:rsid w:val="001D2F8E"/>
    <w:rsid w:val="001D796C"/>
    <w:rsid w:val="001E13E8"/>
    <w:rsid w:val="001E3F35"/>
    <w:rsid w:val="001F1804"/>
    <w:rsid w:val="00203585"/>
    <w:rsid w:val="00205CD1"/>
    <w:rsid w:val="002249A3"/>
    <w:rsid w:val="00230B59"/>
    <w:rsid w:val="00240400"/>
    <w:rsid w:val="00252107"/>
    <w:rsid w:val="00261CF5"/>
    <w:rsid w:val="00262217"/>
    <w:rsid w:val="00263E74"/>
    <w:rsid w:val="00276558"/>
    <w:rsid w:val="00286624"/>
    <w:rsid w:val="0029097E"/>
    <w:rsid w:val="002A0EDA"/>
    <w:rsid w:val="002A7853"/>
    <w:rsid w:val="002B365B"/>
    <w:rsid w:val="002B6CFA"/>
    <w:rsid w:val="002C2C5A"/>
    <w:rsid w:val="002C4BD9"/>
    <w:rsid w:val="002E5BF9"/>
    <w:rsid w:val="002E60E6"/>
    <w:rsid w:val="0031475A"/>
    <w:rsid w:val="00315CF4"/>
    <w:rsid w:val="003225BB"/>
    <w:rsid w:val="00340E1B"/>
    <w:rsid w:val="00355AEB"/>
    <w:rsid w:val="003622A2"/>
    <w:rsid w:val="003A196A"/>
    <w:rsid w:val="003A2280"/>
    <w:rsid w:val="003A336C"/>
    <w:rsid w:val="003A6C51"/>
    <w:rsid w:val="003D4B82"/>
    <w:rsid w:val="003D6BF8"/>
    <w:rsid w:val="003F3BA8"/>
    <w:rsid w:val="00412486"/>
    <w:rsid w:val="004137BE"/>
    <w:rsid w:val="00423055"/>
    <w:rsid w:val="004348D0"/>
    <w:rsid w:val="004523F0"/>
    <w:rsid w:val="004529D2"/>
    <w:rsid w:val="00460282"/>
    <w:rsid w:val="00467C0B"/>
    <w:rsid w:val="00471381"/>
    <w:rsid w:val="00480A14"/>
    <w:rsid w:val="0048277D"/>
    <w:rsid w:val="00486A70"/>
    <w:rsid w:val="0049101F"/>
    <w:rsid w:val="004924CF"/>
    <w:rsid w:val="004B3BD5"/>
    <w:rsid w:val="004B43BE"/>
    <w:rsid w:val="004C347B"/>
    <w:rsid w:val="004C4149"/>
    <w:rsid w:val="004D3673"/>
    <w:rsid w:val="004D4D7B"/>
    <w:rsid w:val="004D5DFD"/>
    <w:rsid w:val="004E0669"/>
    <w:rsid w:val="004E30E0"/>
    <w:rsid w:val="004F0C88"/>
    <w:rsid w:val="004F6506"/>
    <w:rsid w:val="00504F14"/>
    <w:rsid w:val="005278CE"/>
    <w:rsid w:val="005337F2"/>
    <w:rsid w:val="005427CC"/>
    <w:rsid w:val="0058031A"/>
    <w:rsid w:val="0058381E"/>
    <w:rsid w:val="005923F0"/>
    <w:rsid w:val="005A3056"/>
    <w:rsid w:val="005A4DA7"/>
    <w:rsid w:val="005B39DD"/>
    <w:rsid w:val="005D406B"/>
    <w:rsid w:val="005D76F8"/>
    <w:rsid w:val="005E0AD7"/>
    <w:rsid w:val="005F136F"/>
    <w:rsid w:val="00610283"/>
    <w:rsid w:val="00611364"/>
    <w:rsid w:val="00612281"/>
    <w:rsid w:val="006127D3"/>
    <w:rsid w:val="006175FB"/>
    <w:rsid w:val="00646867"/>
    <w:rsid w:val="006478CF"/>
    <w:rsid w:val="00654D50"/>
    <w:rsid w:val="0067525C"/>
    <w:rsid w:val="00675C48"/>
    <w:rsid w:val="00681A38"/>
    <w:rsid w:val="00682A06"/>
    <w:rsid w:val="00685E52"/>
    <w:rsid w:val="00690CD9"/>
    <w:rsid w:val="00690E4B"/>
    <w:rsid w:val="006E2E88"/>
    <w:rsid w:val="006F5348"/>
    <w:rsid w:val="00700057"/>
    <w:rsid w:val="007043EE"/>
    <w:rsid w:val="00712CF7"/>
    <w:rsid w:val="00712FED"/>
    <w:rsid w:val="00713892"/>
    <w:rsid w:val="00732A52"/>
    <w:rsid w:val="007369EE"/>
    <w:rsid w:val="00757B1E"/>
    <w:rsid w:val="00761940"/>
    <w:rsid w:val="0076465D"/>
    <w:rsid w:val="00771A3C"/>
    <w:rsid w:val="007731EE"/>
    <w:rsid w:val="00775CD0"/>
    <w:rsid w:val="00791274"/>
    <w:rsid w:val="007A1F67"/>
    <w:rsid w:val="007B6874"/>
    <w:rsid w:val="007C0831"/>
    <w:rsid w:val="007C31ED"/>
    <w:rsid w:val="007D07D7"/>
    <w:rsid w:val="007D567E"/>
    <w:rsid w:val="007F0F99"/>
    <w:rsid w:val="007F4497"/>
    <w:rsid w:val="0080742B"/>
    <w:rsid w:val="00810956"/>
    <w:rsid w:val="0081154D"/>
    <w:rsid w:val="00821526"/>
    <w:rsid w:val="008245C6"/>
    <w:rsid w:val="00837184"/>
    <w:rsid w:val="00853C83"/>
    <w:rsid w:val="008744BF"/>
    <w:rsid w:val="00877495"/>
    <w:rsid w:val="0089375F"/>
    <w:rsid w:val="00897C83"/>
    <w:rsid w:val="008B6488"/>
    <w:rsid w:val="008D40BE"/>
    <w:rsid w:val="008E61BF"/>
    <w:rsid w:val="008F66E7"/>
    <w:rsid w:val="00903937"/>
    <w:rsid w:val="00906062"/>
    <w:rsid w:val="00911888"/>
    <w:rsid w:val="009136B6"/>
    <w:rsid w:val="0092168A"/>
    <w:rsid w:val="0092375F"/>
    <w:rsid w:val="00923DA4"/>
    <w:rsid w:val="00943420"/>
    <w:rsid w:val="00955ADC"/>
    <w:rsid w:val="00967A6B"/>
    <w:rsid w:val="00973DF4"/>
    <w:rsid w:val="009A5B8A"/>
    <w:rsid w:val="009B45C3"/>
    <w:rsid w:val="009C2574"/>
    <w:rsid w:val="009C4BF5"/>
    <w:rsid w:val="009D2A9A"/>
    <w:rsid w:val="009D6997"/>
    <w:rsid w:val="009D7D31"/>
    <w:rsid w:val="009E6199"/>
    <w:rsid w:val="009E748F"/>
    <w:rsid w:val="009F3499"/>
    <w:rsid w:val="00A03BAA"/>
    <w:rsid w:val="00A11C5E"/>
    <w:rsid w:val="00A12553"/>
    <w:rsid w:val="00A15456"/>
    <w:rsid w:val="00A206EC"/>
    <w:rsid w:val="00A35192"/>
    <w:rsid w:val="00A37CCA"/>
    <w:rsid w:val="00A677EA"/>
    <w:rsid w:val="00A7121B"/>
    <w:rsid w:val="00A746C2"/>
    <w:rsid w:val="00A9339C"/>
    <w:rsid w:val="00AA3644"/>
    <w:rsid w:val="00AA3E53"/>
    <w:rsid w:val="00AA6E95"/>
    <w:rsid w:val="00AB7A6E"/>
    <w:rsid w:val="00AE0B3F"/>
    <w:rsid w:val="00AE1BF2"/>
    <w:rsid w:val="00B201D2"/>
    <w:rsid w:val="00B456CC"/>
    <w:rsid w:val="00B70744"/>
    <w:rsid w:val="00B71224"/>
    <w:rsid w:val="00B72F44"/>
    <w:rsid w:val="00B74EF9"/>
    <w:rsid w:val="00B7613C"/>
    <w:rsid w:val="00B9382D"/>
    <w:rsid w:val="00BA04E2"/>
    <w:rsid w:val="00BA0E7E"/>
    <w:rsid w:val="00BA3CCC"/>
    <w:rsid w:val="00BC000B"/>
    <w:rsid w:val="00BC37E3"/>
    <w:rsid w:val="00BD0AEC"/>
    <w:rsid w:val="00BD51F3"/>
    <w:rsid w:val="00C04887"/>
    <w:rsid w:val="00C248D0"/>
    <w:rsid w:val="00C5526A"/>
    <w:rsid w:val="00C570D4"/>
    <w:rsid w:val="00C70575"/>
    <w:rsid w:val="00C709A3"/>
    <w:rsid w:val="00C833A1"/>
    <w:rsid w:val="00C86932"/>
    <w:rsid w:val="00CC0546"/>
    <w:rsid w:val="00CC3805"/>
    <w:rsid w:val="00D060B9"/>
    <w:rsid w:val="00D06435"/>
    <w:rsid w:val="00D107B0"/>
    <w:rsid w:val="00D423C7"/>
    <w:rsid w:val="00D4536F"/>
    <w:rsid w:val="00D6496F"/>
    <w:rsid w:val="00D67604"/>
    <w:rsid w:val="00D8737F"/>
    <w:rsid w:val="00D942E7"/>
    <w:rsid w:val="00DA4E81"/>
    <w:rsid w:val="00DB0327"/>
    <w:rsid w:val="00DB0E49"/>
    <w:rsid w:val="00DB18CE"/>
    <w:rsid w:val="00DB1CF9"/>
    <w:rsid w:val="00DB3E1B"/>
    <w:rsid w:val="00DC0DFA"/>
    <w:rsid w:val="00DC5F5E"/>
    <w:rsid w:val="00DD16AF"/>
    <w:rsid w:val="00DD2914"/>
    <w:rsid w:val="00DE3BFA"/>
    <w:rsid w:val="00DF1D97"/>
    <w:rsid w:val="00DF569B"/>
    <w:rsid w:val="00DF73A3"/>
    <w:rsid w:val="00E101F0"/>
    <w:rsid w:val="00E12CB2"/>
    <w:rsid w:val="00E531B0"/>
    <w:rsid w:val="00E87037"/>
    <w:rsid w:val="00E9002F"/>
    <w:rsid w:val="00EA34B8"/>
    <w:rsid w:val="00EA3DDD"/>
    <w:rsid w:val="00EB40AD"/>
    <w:rsid w:val="00EC00F1"/>
    <w:rsid w:val="00EC71BF"/>
    <w:rsid w:val="00EE20CF"/>
    <w:rsid w:val="00EF0AF2"/>
    <w:rsid w:val="00EF49CE"/>
    <w:rsid w:val="00F13353"/>
    <w:rsid w:val="00F249F1"/>
    <w:rsid w:val="00F25ACE"/>
    <w:rsid w:val="00F4010E"/>
    <w:rsid w:val="00F45C8F"/>
    <w:rsid w:val="00F52D6E"/>
    <w:rsid w:val="00F53114"/>
    <w:rsid w:val="00F538C9"/>
    <w:rsid w:val="00F56417"/>
    <w:rsid w:val="00F62527"/>
    <w:rsid w:val="00F70946"/>
    <w:rsid w:val="00F7450D"/>
    <w:rsid w:val="00F761F5"/>
    <w:rsid w:val="00F873B4"/>
    <w:rsid w:val="00F8752D"/>
    <w:rsid w:val="00F93F0C"/>
    <w:rsid w:val="00F96903"/>
    <w:rsid w:val="00FA53E9"/>
    <w:rsid w:val="00FB264E"/>
    <w:rsid w:val="00FC0E11"/>
    <w:rsid w:val="00FD6457"/>
    <w:rsid w:val="00FF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7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image" Target="media/image2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5862CF10</Template>
  <TotalTime>1</TotalTime>
  <Pages>11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Loren Savage</cp:lastModifiedBy>
  <cp:revision>2</cp:revision>
  <dcterms:created xsi:type="dcterms:W3CDTF">2018-01-14T19:14:00Z</dcterms:created>
  <dcterms:modified xsi:type="dcterms:W3CDTF">2018-01-14T19:14:00Z</dcterms:modified>
</cp:coreProperties>
</file>